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58648A3D" w:rsidR="00B910EB" w:rsidRDefault="00CA56E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Higher Level Teaching Assistant</w:t>
                            </w:r>
                          </w:p>
                          <w:p w14:paraId="6EDEBB0A" w14:textId="63C12F39" w:rsidR="00901DE9" w:rsidRPr="00901DE9" w:rsidRDefault="00541DE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Sacriston</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" filled="f" stroked="f" strokeweight=".5pt">
                <v:textbox>
                  <w:txbxContent>
                    <w:p w14:paraId="6EFF5E0C" w14:textId="58648A3D" w:rsidR="00B910EB" w:rsidRDefault="00CA56E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Higher Level Teaching Assistant</w:t>
                      </w:r>
                    </w:p>
                    <w:p w14:paraId="6EDEBB0A" w14:textId="63C12F39" w:rsidR="00901DE9" w:rsidRPr="00901DE9" w:rsidRDefault="00541DE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Sacriston</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2EAC5ACB" w14:textId="77777777" w:rsidR="0037341D" w:rsidRPr="00522C40" w:rsidRDefault="0037341D" w:rsidP="0037341D">
      <w:pPr>
        <w:jc w:val="center"/>
        <w:rPr>
          <w:rFonts w:ascii="Arial" w:hAnsi="Arial" w:cs="Arial"/>
          <w:b/>
          <w:color w:val="C70981"/>
          <w:sz w:val="44"/>
          <w:szCs w:val="44"/>
        </w:rPr>
      </w:pPr>
      <w:r>
        <w:rPr>
          <w:rFonts w:ascii="Arial" w:hAnsi="Arial" w:cs="Arial"/>
          <w:b/>
          <w:color w:val="C70981"/>
          <w:sz w:val="44"/>
          <w:szCs w:val="44"/>
        </w:rPr>
        <w:lastRenderedPageBreak/>
        <w:t>Higher Level Teaching Assistant (HLTA)</w:t>
      </w:r>
    </w:p>
    <w:p w14:paraId="2523DCB0" w14:textId="56C8B043" w:rsidR="0037341D" w:rsidRPr="00522C40" w:rsidRDefault="0037341D" w:rsidP="0037341D">
      <w:pPr>
        <w:jc w:val="center"/>
        <w:rPr>
          <w:rFonts w:ascii="Arial" w:hAnsi="Arial" w:cs="Arial"/>
          <w:b/>
          <w:sz w:val="36"/>
          <w:szCs w:val="36"/>
        </w:rPr>
      </w:pPr>
      <w:r w:rsidRPr="00522C40">
        <w:rPr>
          <w:rFonts w:ascii="Arial" w:hAnsi="Arial" w:cs="Arial"/>
          <w:b/>
          <w:sz w:val="36"/>
          <w:szCs w:val="36"/>
        </w:rPr>
        <w:t>Re</w:t>
      </w:r>
      <w:r>
        <w:rPr>
          <w:rFonts w:ascii="Arial" w:hAnsi="Arial" w:cs="Arial"/>
          <w:b/>
          <w:sz w:val="36"/>
          <w:szCs w:val="36"/>
        </w:rPr>
        <w:t>quired January 2021</w:t>
      </w:r>
    </w:p>
    <w:p w14:paraId="6BD61597" w14:textId="5BF3DC48" w:rsidR="0037341D" w:rsidRPr="00B30001" w:rsidRDefault="0037341D" w:rsidP="0037341D">
      <w:pPr>
        <w:jc w:val="center"/>
        <w:rPr>
          <w:rFonts w:ascii="Tahoma" w:hAnsi="Tahoma" w:cs="Tahoma"/>
          <w:b/>
          <w:color w:val="151515"/>
        </w:rPr>
      </w:pPr>
      <w:r w:rsidRPr="00B30001">
        <w:rPr>
          <w:rFonts w:ascii="Arial" w:hAnsi="Arial" w:cs="Arial"/>
          <w:b/>
        </w:rPr>
        <w:t>Salary SCP 1</w:t>
      </w:r>
      <w:r w:rsidR="007523B4" w:rsidRPr="00B30001">
        <w:rPr>
          <w:rFonts w:ascii="Arial" w:hAnsi="Arial" w:cs="Arial"/>
          <w:b/>
        </w:rPr>
        <w:t>2</w:t>
      </w:r>
      <w:r w:rsidRPr="00B30001">
        <w:rPr>
          <w:rFonts w:ascii="Arial" w:hAnsi="Arial" w:cs="Arial"/>
          <w:b/>
        </w:rPr>
        <w:t xml:space="preserve"> – 17 </w:t>
      </w:r>
      <w:r w:rsidRPr="0065417A">
        <w:rPr>
          <w:rFonts w:ascii="Tahoma" w:hAnsi="Tahoma" w:cs="Tahoma"/>
          <w:b/>
          <w:color w:val="151515"/>
        </w:rPr>
        <w:t>£2</w:t>
      </w:r>
      <w:r w:rsidR="007523B4" w:rsidRPr="0065417A">
        <w:rPr>
          <w:rFonts w:ascii="Tahoma" w:hAnsi="Tahoma" w:cs="Tahoma"/>
          <w:b/>
          <w:color w:val="151515"/>
        </w:rPr>
        <w:t>2</w:t>
      </w:r>
      <w:r w:rsidR="0065417A" w:rsidRPr="0065417A">
        <w:rPr>
          <w:rFonts w:ascii="Tahoma" w:hAnsi="Tahoma" w:cs="Tahoma"/>
          <w:b/>
          <w:color w:val="151515"/>
        </w:rPr>
        <w:t>,</w:t>
      </w:r>
      <w:r w:rsidR="007523B4" w:rsidRPr="0065417A">
        <w:rPr>
          <w:rFonts w:ascii="Tahoma" w:hAnsi="Tahoma" w:cs="Tahoma"/>
          <w:b/>
          <w:color w:val="151515"/>
        </w:rPr>
        <w:t>183</w:t>
      </w:r>
      <w:r w:rsidRPr="00B30001">
        <w:rPr>
          <w:rFonts w:ascii="Tahoma" w:hAnsi="Tahoma" w:cs="Tahoma"/>
          <w:b/>
          <w:color w:val="151515"/>
        </w:rPr>
        <w:t xml:space="preserve"> - £</w:t>
      </w:r>
      <w:r w:rsidR="00E617B2" w:rsidRPr="00B30001">
        <w:rPr>
          <w:rFonts w:ascii="Tahoma" w:hAnsi="Tahoma" w:cs="Tahoma"/>
          <w:b/>
          <w:color w:val="151515"/>
        </w:rPr>
        <w:t>24,491</w:t>
      </w:r>
      <w:r w:rsidRPr="00B30001">
        <w:rPr>
          <w:rFonts w:ascii="Tahoma" w:hAnsi="Tahoma" w:cs="Tahoma"/>
          <w:b/>
          <w:color w:val="151515"/>
        </w:rPr>
        <w:t xml:space="preserve"> (FTE)</w:t>
      </w:r>
    </w:p>
    <w:p w14:paraId="0F0730E7" w14:textId="3F9695A8" w:rsidR="0037341D" w:rsidRPr="00FF1433" w:rsidRDefault="0037341D" w:rsidP="0037341D">
      <w:pPr>
        <w:jc w:val="center"/>
        <w:rPr>
          <w:rFonts w:ascii="Tahoma" w:hAnsi="Tahoma" w:cs="Tahoma"/>
          <w:b/>
          <w:color w:val="151515"/>
        </w:rPr>
      </w:pPr>
      <w:r w:rsidRPr="00B30001">
        <w:rPr>
          <w:rFonts w:ascii="Tahoma" w:hAnsi="Tahoma" w:cs="Tahoma"/>
          <w:b/>
          <w:color w:val="151515"/>
        </w:rPr>
        <w:t xml:space="preserve">37 Hours per week Term Time Only </w:t>
      </w:r>
    </w:p>
    <w:p w14:paraId="21EBC8E4" w14:textId="77777777" w:rsidR="0037341D" w:rsidRPr="007429F5" w:rsidRDefault="0037341D" w:rsidP="0037341D">
      <w:pPr>
        <w:jc w:val="center"/>
        <w:rPr>
          <w:rFonts w:ascii="Arial" w:hAnsi="Arial" w:cs="Arial"/>
          <w:b/>
          <w:sz w:val="32"/>
          <w:szCs w:val="32"/>
        </w:rPr>
      </w:pPr>
    </w:p>
    <w:p w14:paraId="5C93533D" w14:textId="77777777" w:rsidR="0037341D" w:rsidRDefault="0037341D" w:rsidP="0037341D">
      <w:pPr>
        <w:rPr>
          <w:rFonts w:ascii="Arial" w:hAnsi="Arial" w:cs="Arial"/>
        </w:rPr>
      </w:pPr>
    </w:p>
    <w:p w14:paraId="1AED3EED" w14:textId="4576D25C" w:rsidR="0037341D" w:rsidRPr="00831CBF" w:rsidRDefault="0037341D" w:rsidP="0037341D">
      <w:pPr>
        <w:pStyle w:val="NormalWeb"/>
        <w:spacing w:before="0" w:beforeAutospacing="0" w:after="168" w:afterAutospacing="0" w:line="315" w:lineRule="atLeast"/>
        <w:rPr>
          <w:rFonts w:ascii="Arial" w:hAnsi="Arial" w:cs="Arial"/>
          <w:shd w:val="clear" w:color="auto" w:fill="FFFFFF"/>
        </w:rPr>
      </w:pPr>
      <w:r w:rsidRPr="00831CBF">
        <w:rPr>
          <w:rFonts w:ascii="Arial" w:hAnsi="Arial" w:cs="Arial"/>
          <w:shd w:val="clear" w:color="auto" w:fill="FFFFFF"/>
        </w:rPr>
        <w:t xml:space="preserve">North East Learning Trust and the Headteacher of </w:t>
      </w:r>
      <w:r w:rsidR="00E617B2">
        <w:rPr>
          <w:rFonts w:ascii="Arial" w:hAnsi="Arial" w:cs="Arial"/>
          <w:shd w:val="clear" w:color="auto" w:fill="FFFFFF"/>
        </w:rPr>
        <w:t>Sacriston</w:t>
      </w:r>
      <w:r w:rsidRPr="00831CBF">
        <w:rPr>
          <w:rFonts w:ascii="Arial" w:hAnsi="Arial" w:cs="Arial"/>
          <w:shd w:val="clear" w:color="auto" w:fill="FFFFFF"/>
        </w:rPr>
        <w:t xml:space="preserve"> Academy </w:t>
      </w:r>
      <w:r w:rsidRPr="00831CBF">
        <w:rPr>
          <w:rFonts w:ascii="Arial" w:hAnsi="Arial" w:cs="Arial"/>
        </w:rPr>
        <w:t xml:space="preserve">are looking for someone who can provide support for students and teachers and contribute to raising standards. This will involve undertaking a range of learning activities under the professional direction and supervision of a qualified teacher. </w:t>
      </w:r>
    </w:p>
    <w:p w14:paraId="1A93D5ED" w14:textId="39244078" w:rsidR="0037341D" w:rsidRPr="00831CBF" w:rsidRDefault="00952ECB" w:rsidP="00BA0CFA">
      <w:pPr>
        <w:spacing w:after="168" w:line="315" w:lineRule="atLeast"/>
        <w:rPr>
          <w:rFonts w:ascii="Arial" w:hAnsi="Arial" w:cs="Arial"/>
          <w:b/>
          <w:bCs/>
          <w:color w:val="C70981"/>
          <w:sz w:val="28"/>
          <w:szCs w:val="28"/>
        </w:rPr>
      </w:pPr>
      <w:r w:rsidRPr="00BA1C6D">
        <w:rPr>
          <w:rFonts w:ascii="Arial" w:hAnsi="Arial" w:cs="Arial"/>
          <w:b/>
          <w:bCs/>
          <w:color w:val="C70981"/>
          <w:sz w:val="28"/>
          <w:szCs w:val="28"/>
        </w:rPr>
        <w:t xml:space="preserve">We </w:t>
      </w:r>
      <w:r>
        <w:rPr>
          <w:rFonts w:ascii="Arial" w:hAnsi="Arial" w:cs="Arial"/>
          <w:b/>
          <w:bCs/>
          <w:color w:val="C70981"/>
          <w:sz w:val="28"/>
          <w:szCs w:val="28"/>
        </w:rPr>
        <w:t>are committed to:</w:t>
      </w:r>
      <w:bookmarkStart w:id="0" w:name="_GoBack"/>
      <w:bookmarkEnd w:id="0"/>
    </w:p>
    <w:p w14:paraId="290DB673"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the pursuit of excellence in all that we do;</w:t>
      </w:r>
      <w:r w:rsidRPr="00A5613B">
        <w:rPr>
          <w:rFonts w:ascii="Arial" w:hAnsi="Arial" w:cs="Arial"/>
          <w:shd w:val="clear" w:color="auto" w:fill="FFFFFF"/>
        </w:rPr>
        <w:t> </w:t>
      </w:r>
    </w:p>
    <w:p w14:paraId="0E1D21DD"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a broad education designed to enable every young person to achieve their full potential and make the most of their talents</w:t>
      </w:r>
      <w:r w:rsidRPr="00A5613B">
        <w:rPr>
          <w:rFonts w:ascii="Arial" w:hAnsi="Arial" w:cs="Arial"/>
          <w:shd w:val="clear" w:color="auto" w:fill="FFFFFF"/>
        </w:rPr>
        <w:t>;</w:t>
      </w:r>
    </w:p>
    <w:p w14:paraId="0EA8C4B9"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a calm, purposeful atmosphere where young people are cared for and able to learn with confidence</w:t>
      </w:r>
      <w:r w:rsidRPr="00A5613B">
        <w:rPr>
          <w:rFonts w:ascii="Arial" w:hAnsi="Arial" w:cs="Arial"/>
          <w:shd w:val="clear" w:color="auto" w:fill="FFFFFF"/>
        </w:rPr>
        <w:t>;</w:t>
      </w:r>
    </w:p>
    <w:p w14:paraId="7B8FB1D7"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a healthy, happy, disciplined and supportive environment which promotes an independent work ethic and a love of learning;</w:t>
      </w:r>
      <w:r w:rsidRPr="00A5613B">
        <w:rPr>
          <w:rFonts w:ascii="Arial" w:hAnsi="Arial" w:cs="Arial"/>
          <w:shd w:val="clear" w:color="auto" w:fill="FFFFFF"/>
        </w:rPr>
        <w:t> </w:t>
      </w:r>
    </w:p>
    <w:p w14:paraId="52A66DA1"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engendering respect for individuality and difference so that all will feel secure and equally valued</w:t>
      </w:r>
      <w:r w:rsidRPr="00A5613B">
        <w:rPr>
          <w:rFonts w:ascii="Arial" w:hAnsi="Arial" w:cs="Arial"/>
          <w:shd w:val="clear" w:color="auto" w:fill="FFFFFF"/>
        </w:rPr>
        <w:t>;</w:t>
      </w:r>
    </w:p>
    <w:p w14:paraId="55C8A250"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a nurturing sense of social responsibility, spiritual and personal development;</w:t>
      </w:r>
      <w:r w:rsidRPr="00A5613B">
        <w:rPr>
          <w:rFonts w:ascii="Arial" w:hAnsi="Arial" w:cs="Arial"/>
          <w:shd w:val="clear" w:color="auto" w:fill="FFFFFF"/>
        </w:rPr>
        <w:t> </w:t>
      </w:r>
    </w:p>
    <w:p w14:paraId="0D07B553" w14:textId="77777777" w:rsidR="00A5613B" w:rsidRPr="00A5613B" w:rsidRDefault="00A5613B" w:rsidP="00A5613B">
      <w:pPr>
        <w:pStyle w:val="ListParagraph"/>
        <w:numPr>
          <w:ilvl w:val="0"/>
          <w:numId w:val="15"/>
        </w:numPr>
        <w:rPr>
          <w:rFonts w:ascii="Arial" w:hAnsi="Arial" w:cs="Arial"/>
          <w:shd w:val="clear" w:color="auto" w:fill="FFFFFF"/>
        </w:rPr>
      </w:pPr>
      <w:r w:rsidRPr="00A5613B">
        <w:rPr>
          <w:rFonts w:ascii="Arial" w:hAnsi="Arial" w:cs="Arial"/>
          <w:shd w:val="clear" w:color="auto" w:fill="FFFFFF"/>
          <w:lang w:val="en"/>
        </w:rPr>
        <w:t>fostering integrity, confidence, resilience, creativity, good manners and sensitivity to the needs of others.</w:t>
      </w:r>
      <w:r w:rsidRPr="00A5613B">
        <w:rPr>
          <w:rFonts w:ascii="Arial" w:hAnsi="Arial" w:cs="Arial"/>
          <w:shd w:val="clear" w:color="auto" w:fill="FFFFFF"/>
        </w:rPr>
        <w:t> </w:t>
      </w:r>
    </w:p>
    <w:p w14:paraId="30FEEDE0" w14:textId="77777777" w:rsidR="0037341D" w:rsidRPr="00831CBF" w:rsidRDefault="0037341D" w:rsidP="0037341D">
      <w:pPr>
        <w:spacing w:before="42" w:after="42" w:line="315" w:lineRule="atLeast"/>
        <w:ind w:left="525"/>
        <w:rPr>
          <w:rFonts w:ascii="Arial" w:hAnsi="Arial" w:cs="Arial"/>
        </w:rPr>
      </w:pPr>
    </w:p>
    <w:p w14:paraId="3EF87F58" w14:textId="77777777" w:rsidR="0037341D" w:rsidRPr="00831CBF" w:rsidRDefault="0037341D" w:rsidP="0037341D">
      <w:pPr>
        <w:rPr>
          <w:rFonts w:ascii="Arial" w:hAnsi="Arial" w:cs="Arial"/>
          <w:b/>
          <w:bCs/>
          <w:color w:val="C70981"/>
          <w:sz w:val="28"/>
          <w:szCs w:val="28"/>
          <w:lang w:val="en-US"/>
        </w:rPr>
      </w:pPr>
      <w:r w:rsidRPr="00831CBF">
        <w:rPr>
          <w:rFonts w:ascii="Arial" w:hAnsi="Arial" w:cs="Arial"/>
          <w:b/>
          <w:bCs/>
          <w:color w:val="C70981"/>
          <w:sz w:val="28"/>
          <w:szCs w:val="28"/>
          <w:lang w:val="en-US"/>
        </w:rPr>
        <w:t xml:space="preserve"> The successful candidate will:</w:t>
      </w:r>
    </w:p>
    <w:p w14:paraId="5E3A2C0F" w14:textId="77777777" w:rsidR="0037341D" w:rsidRPr="00C84071" w:rsidRDefault="0037341D" w:rsidP="00C84071">
      <w:pPr>
        <w:pStyle w:val="ListParagraph"/>
        <w:numPr>
          <w:ilvl w:val="0"/>
          <w:numId w:val="18"/>
        </w:numPr>
        <w:spacing w:before="42" w:after="42" w:line="315" w:lineRule="atLeast"/>
        <w:rPr>
          <w:rFonts w:ascii="Arial" w:hAnsi="Arial" w:cs="Arial"/>
        </w:rPr>
      </w:pPr>
      <w:r w:rsidRPr="00C84071">
        <w:rPr>
          <w:rFonts w:ascii="Arial" w:hAnsi="Arial" w:cs="Arial"/>
        </w:rPr>
        <w:t>Higher Level Teaching Assistant Certificate (status) OR Relevant qualification at NVQ Level 4</w:t>
      </w:r>
    </w:p>
    <w:p w14:paraId="78B91429" w14:textId="77777777" w:rsidR="0037341D" w:rsidRPr="00C84071" w:rsidRDefault="0037341D" w:rsidP="00C84071">
      <w:pPr>
        <w:pStyle w:val="ListParagraph"/>
        <w:numPr>
          <w:ilvl w:val="0"/>
          <w:numId w:val="18"/>
        </w:numPr>
        <w:spacing w:before="42" w:after="42" w:line="315" w:lineRule="atLeast"/>
        <w:rPr>
          <w:rFonts w:ascii="Arial" w:hAnsi="Arial" w:cs="Arial"/>
        </w:rPr>
      </w:pPr>
      <w:r w:rsidRPr="00C84071">
        <w:rPr>
          <w:rFonts w:ascii="Arial" w:hAnsi="Arial" w:cs="Arial"/>
        </w:rPr>
        <w:t>Experience of delivering effective learning activities in the classroom</w:t>
      </w:r>
    </w:p>
    <w:p w14:paraId="6F476B7E" w14:textId="77777777" w:rsidR="0037341D" w:rsidRPr="00C84071" w:rsidRDefault="0037341D" w:rsidP="00C84071">
      <w:pPr>
        <w:pStyle w:val="ListParagraph"/>
        <w:numPr>
          <w:ilvl w:val="0"/>
          <w:numId w:val="18"/>
        </w:numPr>
        <w:spacing w:before="42" w:after="42" w:line="315" w:lineRule="atLeast"/>
        <w:rPr>
          <w:rFonts w:ascii="Arial" w:hAnsi="Arial" w:cs="Arial"/>
        </w:rPr>
      </w:pPr>
      <w:r w:rsidRPr="00C84071">
        <w:rPr>
          <w:rFonts w:ascii="Arial" w:hAnsi="Arial" w:cs="Arial"/>
        </w:rPr>
        <w:t>The ability to motivate and inspire students to achieve their full potential.</w:t>
      </w:r>
    </w:p>
    <w:p w14:paraId="21F3B1B1" w14:textId="77777777" w:rsidR="0037341D" w:rsidRPr="00C84071" w:rsidRDefault="0037341D" w:rsidP="00C84071">
      <w:pPr>
        <w:pStyle w:val="ListParagraph"/>
        <w:numPr>
          <w:ilvl w:val="0"/>
          <w:numId w:val="18"/>
        </w:numPr>
        <w:spacing w:before="42" w:after="42" w:line="315" w:lineRule="atLeast"/>
        <w:rPr>
          <w:rFonts w:ascii="Arial" w:hAnsi="Arial" w:cs="Arial"/>
        </w:rPr>
      </w:pPr>
      <w:r w:rsidRPr="00C84071">
        <w:rPr>
          <w:rFonts w:ascii="Arial" w:hAnsi="Arial" w:cs="Arial"/>
        </w:rPr>
        <w:t>Experience of working with children of a relevant age in a learning environment</w:t>
      </w:r>
    </w:p>
    <w:p w14:paraId="1CF4A2F4" w14:textId="77777777" w:rsidR="0037341D" w:rsidRDefault="0037341D" w:rsidP="0037341D">
      <w:pPr>
        <w:rPr>
          <w:rFonts w:ascii="Arial" w:hAnsi="Arial" w:cs="Arial"/>
        </w:rPr>
      </w:pPr>
    </w:p>
    <w:p w14:paraId="701C2156" w14:textId="77777777" w:rsidR="0037341D" w:rsidRDefault="0037341D" w:rsidP="0037341D">
      <w:pPr>
        <w:rPr>
          <w:rFonts w:ascii="Arial" w:hAnsi="Arial" w:cs="Arial"/>
          <w:b/>
          <w:bCs/>
          <w:color w:val="C70981"/>
          <w:sz w:val="28"/>
          <w:szCs w:val="28"/>
          <w:lang w:val="en-US"/>
        </w:rPr>
      </w:pPr>
      <w:r>
        <w:rPr>
          <w:rFonts w:ascii="Arial" w:hAnsi="Arial" w:cs="Arial"/>
          <w:b/>
          <w:bCs/>
          <w:color w:val="C70981"/>
          <w:sz w:val="28"/>
          <w:szCs w:val="28"/>
          <w:lang w:val="en-US"/>
        </w:rPr>
        <w:t>Deadline:</w:t>
      </w:r>
    </w:p>
    <w:p w14:paraId="0237D103" w14:textId="34DF5386" w:rsidR="0037341D" w:rsidRPr="005F1055" w:rsidRDefault="00295F86" w:rsidP="0037341D">
      <w:pPr>
        <w:rPr>
          <w:rFonts w:ascii="Arial" w:hAnsi="Arial" w:cs="Arial"/>
        </w:rPr>
      </w:pPr>
      <w:r w:rsidRPr="002D03A8">
        <w:rPr>
          <w:rFonts w:ascii="Arial" w:hAnsi="Arial" w:cs="Arial"/>
        </w:rPr>
        <w:t>Closing date is 12 noon, Thursday 3</w:t>
      </w:r>
      <w:r w:rsidRPr="002D03A8">
        <w:rPr>
          <w:rFonts w:ascii="Arial" w:hAnsi="Arial" w:cs="Arial"/>
          <w:vertAlign w:val="superscript"/>
        </w:rPr>
        <w:t>rd</w:t>
      </w:r>
      <w:r w:rsidRPr="002D03A8">
        <w:rPr>
          <w:rFonts w:ascii="Arial" w:hAnsi="Arial" w:cs="Arial"/>
        </w:rPr>
        <w:t xml:space="preserve"> December. </w:t>
      </w:r>
      <w:r w:rsidR="0037341D" w:rsidRPr="002D03A8">
        <w:rPr>
          <w:rFonts w:ascii="Arial" w:hAnsi="Arial" w:cs="Arial"/>
        </w:rPr>
        <w:t xml:space="preserve">Shortlisting will take place </w:t>
      </w:r>
      <w:r w:rsidRPr="002D03A8">
        <w:rPr>
          <w:rFonts w:ascii="Arial" w:hAnsi="Arial" w:cs="Arial"/>
        </w:rPr>
        <w:t>Friday 4</w:t>
      </w:r>
      <w:r w:rsidRPr="002D03A8">
        <w:rPr>
          <w:rFonts w:ascii="Arial" w:hAnsi="Arial" w:cs="Arial"/>
          <w:vertAlign w:val="superscript"/>
        </w:rPr>
        <w:t>th</w:t>
      </w:r>
      <w:r w:rsidRPr="002D03A8">
        <w:rPr>
          <w:rFonts w:ascii="Arial" w:hAnsi="Arial" w:cs="Arial"/>
        </w:rPr>
        <w:t xml:space="preserve"> December </w:t>
      </w:r>
      <w:r w:rsidR="0037341D" w:rsidRPr="002D03A8">
        <w:rPr>
          <w:rFonts w:ascii="Arial" w:hAnsi="Arial" w:cs="Arial"/>
        </w:rPr>
        <w:t xml:space="preserve">with interviews taking place week commencing </w:t>
      </w:r>
      <w:r w:rsidR="002D03A8" w:rsidRPr="002D03A8">
        <w:rPr>
          <w:rFonts w:ascii="Arial" w:hAnsi="Arial" w:cs="Arial"/>
        </w:rPr>
        <w:t>Monday 7</w:t>
      </w:r>
      <w:r w:rsidR="002D03A8" w:rsidRPr="002D03A8">
        <w:rPr>
          <w:rFonts w:ascii="Arial" w:hAnsi="Arial" w:cs="Arial"/>
          <w:vertAlign w:val="superscript"/>
        </w:rPr>
        <w:t>th</w:t>
      </w:r>
      <w:r w:rsidR="002D03A8" w:rsidRPr="002D03A8">
        <w:rPr>
          <w:rFonts w:ascii="Arial" w:hAnsi="Arial" w:cs="Arial"/>
        </w:rPr>
        <w:t xml:space="preserve"> December</w:t>
      </w:r>
      <w:r w:rsidR="0037341D" w:rsidRPr="002D03A8">
        <w:rPr>
          <w:rFonts w:ascii="Arial" w:hAnsi="Arial" w:cs="Arial"/>
        </w:rPr>
        <w:t>.</w:t>
      </w:r>
    </w:p>
    <w:p w14:paraId="325A21CE" w14:textId="77777777" w:rsidR="0037341D" w:rsidRDefault="0037341D" w:rsidP="0037341D">
      <w:pPr>
        <w:rPr>
          <w:rFonts w:ascii="Arial" w:hAnsi="Arial" w:cs="Arial"/>
        </w:rPr>
      </w:pPr>
    </w:p>
    <w:p w14:paraId="46CF9AC7" w14:textId="77777777" w:rsidR="0037341D" w:rsidRDefault="0037341D" w:rsidP="0037341D">
      <w:pPr>
        <w:rPr>
          <w:rFonts w:ascii="Arial" w:hAnsi="Arial" w:cs="Arial"/>
          <w:b/>
          <w:bCs/>
          <w:color w:val="C70981"/>
          <w:sz w:val="28"/>
          <w:szCs w:val="28"/>
          <w:lang w:val="en-US"/>
        </w:rPr>
      </w:pPr>
      <w:r>
        <w:rPr>
          <w:rFonts w:ascii="Arial" w:hAnsi="Arial" w:cs="Arial"/>
          <w:b/>
          <w:bCs/>
          <w:color w:val="C70981"/>
          <w:sz w:val="28"/>
          <w:szCs w:val="28"/>
          <w:lang w:val="en-US"/>
        </w:rPr>
        <w:t>How to apply:</w:t>
      </w:r>
    </w:p>
    <w:p w14:paraId="2571A4F4" w14:textId="77777777" w:rsidR="0037341D" w:rsidRDefault="0037341D" w:rsidP="0037341D">
      <w:pPr>
        <w:rPr>
          <w:rFonts w:ascii="Arial" w:hAnsi="Arial" w:cs="Arial"/>
          <w:color w:val="00091A"/>
          <w:lang w:val="en-US"/>
        </w:rPr>
      </w:pPr>
      <w:r>
        <w:rPr>
          <w:rFonts w:ascii="Arial" w:hAnsi="Arial" w:cs="Arial"/>
          <w:color w:val="00091A"/>
          <w:lang w:val="en-US"/>
        </w:rPr>
        <w:t>Application packs can be downloaded from the website.</w:t>
      </w:r>
    </w:p>
    <w:p w14:paraId="13D1E442" w14:textId="77777777" w:rsidR="0037341D" w:rsidRDefault="0037341D" w:rsidP="0037341D">
      <w:pPr>
        <w:rPr>
          <w:rFonts w:ascii="Arial" w:hAnsi="Arial" w:cs="Arial"/>
          <w:color w:val="00091A"/>
          <w:lang w:val="en-US"/>
        </w:rPr>
      </w:pPr>
    </w:p>
    <w:p w14:paraId="762E739E" w14:textId="164FCD73" w:rsidR="0037341D" w:rsidRDefault="0037341D" w:rsidP="0037341D">
      <w:pPr>
        <w:rPr>
          <w:rFonts w:ascii="Open Sans" w:hAnsi="Open Sans" w:cs="Open Sans"/>
          <w:color w:val="FFFFFF" w:themeColor="background1"/>
          <w:sz w:val="72"/>
          <w:szCs w:val="72"/>
        </w:rPr>
      </w:pPr>
      <w:r w:rsidRPr="00373E0E">
        <w:rPr>
          <w:rFonts w:ascii="Arial" w:hAnsi="Arial" w:cs="Arial"/>
          <w:color w:val="00091A"/>
          <w:lang w:val="en-US"/>
        </w:rPr>
        <w:t xml:space="preserve">Letters of </w:t>
      </w:r>
      <w:r>
        <w:rPr>
          <w:rFonts w:ascii="Arial" w:hAnsi="Arial" w:cs="Arial"/>
          <w:color w:val="00091A"/>
          <w:lang w:val="en-US"/>
        </w:rPr>
        <w:t>a</w:t>
      </w:r>
      <w:r w:rsidRPr="00373E0E">
        <w:rPr>
          <w:rFonts w:ascii="Arial" w:hAnsi="Arial" w:cs="Arial"/>
          <w:color w:val="00091A"/>
          <w:lang w:val="en-US"/>
        </w:rPr>
        <w:t>pplication should be no more than two sides of A4 and should be returned with application forms to</w:t>
      </w:r>
      <w:r>
        <w:rPr>
          <w:rFonts w:ascii="Arial" w:hAnsi="Arial" w:cs="Arial"/>
          <w:color w:val="00091A"/>
          <w:lang w:val="en-US"/>
        </w:rPr>
        <w:t xml:space="preserve"> </w:t>
      </w:r>
      <w:r w:rsidR="00C84071">
        <w:rPr>
          <w:rFonts w:ascii="Arial" w:hAnsi="Arial" w:cs="Arial"/>
          <w:color w:val="00091A"/>
          <w:lang w:val="en-US"/>
        </w:rPr>
        <w:t>Marysia.myn</w:t>
      </w:r>
      <w:r w:rsidR="00553CAD">
        <w:rPr>
          <w:rFonts w:ascii="Arial" w:hAnsi="Arial" w:cs="Arial"/>
          <w:color w:val="00091A"/>
          <w:lang w:val="en-US"/>
        </w:rPr>
        <w:t>hardt@sacristonacademy.co.uk</w:t>
      </w:r>
    </w:p>
    <w:p w14:paraId="6F1664B7" w14:textId="77777777" w:rsidR="0037341D" w:rsidRPr="00522C40" w:rsidRDefault="0037341D" w:rsidP="0037341D">
      <w:pPr>
        <w:jc w:val="center"/>
        <w:rPr>
          <w:rFonts w:ascii="Arial" w:hAnsi="Arial" w:cs="Arial"/>
          <w:b/>
          <w:color w:val="C70981"/>
          <w:sz w:val="44"/>
          <w:szCs w:val="44"/>
        </w:rPr>
      </w:pPr>
      <w:r>
        <w:rPr>
          <w:rFonts w:ascii="Arial" w:hAnsi="Arial" w:cs="Arial"/>
          <w:b/>
          <w:color w:val="C70981"/>
          <w:sz w:val="44"/>
          <w:szCs w:val="44"/>
        </w:rPr>
        <w:br w:type="page"/>
      </w:r>
      <w:r>
        <w:rPr>
          <w:rFonts w:ascii="Arial" w:hAnsi="Arial" w:cs="Arial"/>
          <w:b/>
          <w:color w:val="C70981"/>
          <w:sz w:val="44"/>
          <w:szCs w:val="44"/>
        </w:rPr>
        <w:lastRenderedPageBreak/>
        <w:t>Job description</w:t>
      </w:r>
    </w:p>
    <w:p w14:paraId="4922A51C" w14:textId="77777777" w:rsidR="0037341D" w:rsidRDefault="0037341D" w:rsidP="0037341D">
      <w:pPr>
        <w:rPr>
          <w:rFonts w:ascii="Arial" w:hAnsi="Arial" w:cs="Arial"/>
          <w:lang w:val="en-US"/>
        </w:rPr>
      </w:pPr>
    </w:p>
    <w:p w14:paraId="5124FAEA" w14:textId="77777777" w:rsidR="0037341D" w:rsidRPr="001C68A4" w:rsidRDefault="0037341D" w:rsidP="0037341D">
      <w:pPr>
        <w:contextualSpacing/>
        <w:jc w:val="both"/>
        <w:rPr>
          <w:rFonts w:ascii="Arial" w:hAnsi="Arial" w:cs="Arial"/>
          <w:b/>
          <w:bCs/>
          <w:sz w:val="20"/>
          <w:szCs w:val="20"/>
          <w:lang w:val="en-US"/>
        </w:rPr>
      </w:pPr>
      <w:r w:rsidRPr="001C68A4">
        <w:rPr>
          <w:rFonts w:ascii="Arial" w:hAnsi="Arial" w:cs="Arial"/>
          <w:b/>
          <w:bCs/>
          <w:sz w:val="20"/>
          <w:szCs w:val="20"/>
          <w:lang w:val="en-US"/>
        </w:rPr>
        <w:t>Post title:</w:t>
      </w:r>
      <w:r>
        <w:rPr>
          <w:rFonts w:ascii="Arial" w:hAnsi="Arial" w:cs="Arial"/>
          <w:b/>
          <w:bCs/>
          <w:sz w:val="20"/>
          <w:szCs w:val="20"/>
          <w:lang w:val="en-US"/>
        </w:rPr>
        <w:t xml:space="preserve"> </w:t>
      </w:r>
      <w:r>
        <w:rPr>
          <w:rFonts w:ascii="Arial" w:hAnsi="Arial" w:cs="Arial"/>
          <w:b/>
          <w:bCs/>
          <w:sz w:val="20"/>
          <w:szCs w:val="20"/>
          <w:lang w:val="en-US"/>
        </w:rPr>
        <w:tab/>
      </w:r>
      <w:r>
        <w:rPr>
          <w:rFonts w:ascii="Arial" w:hAnsi="Arial" w:cs="Arial"/>
          <w:b/>
          <w:bCs/>
          <w:sz w:val="20"/>
          <w:szCs w:val="20"/>
          <w:lang w:val="en-US"/>
        </w:rPr>
        <w:tab/>
        <w:t>Higher Level Teaching Assistant</w:t>
      </w:r>
      <w:r>
        <w:rPr>
          <w:rFonts w:ascii="Arial" w:hAnsi="Arial" w:cs="Arial"/>
          <w:b/>
          <w:bCs/>
          <w:sz w:val="20"/>
          <w:szCs w:val="20"/>
          <w:lang w:val="en-US"/>
        </w:rPr>
        <w:tab/>
      </w:r>
      <w:r>
        <w:rPr>
          <w:rFonts w:ascii="Arial" w:hAnsi="Arial" w:cs="Arial"/>
          <w:b/>
          <w:bCs/>
          <w:sz w:val="20"/>
          <w:szCs w:val="20"/>
          <w:lang w:val="en-US"/>
        </w:rPr>
        <w:tab/>
      </w:r>
    </w:p>
    <w:p w14:paraId="12BAB163" w14:textId="77777777" w:rsidR="0037341D" w:rsidRPr="001C68A4" w:rsidRDefault="0037341D" w:rsidP="0037341D">
      <w:pPr>
        <w:contextualSpacing/>
        <w:jc w:val="both"/>
        <w:rPr>
          <w:rFonts w:ascii="Arial" w:hAnsi="Arial" w:cs="Arial"/>
          <w:b/>
          <w:bCs/>
          <w:sz w:val="20"/>
          <w:szCs w:val="20"/>
          <w:lang w:val="en-US"/>
        </w:rPr>
      </w:pPr>
      <w:r w:rsidRPr="001C68A4">
        <w:rPr>
          <w:rFonts w:ascii="Arial" w:hAnsi="Arial" w:cs="Arial"/>
          <w:b/>
          <w:bCs/>
          <w:sz w:val="20"/>
          <w:szCs w:val="20"/>
          <w:lang w:val="en-US"/>
        </w:rPr>
        <w:t>Responsible to:</w:t>
      </w:r>
      <w:r>
        <w:rPr>
          <w:rFonts w:ascii="Arial" w:hAnsi="Arial" w:cs="Arial"/>
          <w:b/>
          <w:bCs/>
          <w:sz w:val="20"/>
          <w:szCs w:val="20"/>
          <w:lang w:val="en-US"/>
        </w:rPr>
        <w:t xml:space="preserve"> </w:t>
      </w:r>
      <w:r>
        <w:rPr>
          <w:rFonts w:ascii="Arial" w:hAnsi="Arial" w:cs="Arial"/>
          <w:b/>
          <w:bCs/>
          <w:sz w:val="20"/>
          <w:szCs w:val="20"/>
          <w:lang w:val="en-US"/>
        </w:rPr>
        <w:tab/>
        <w:t xml:space="preserve">Headteacher </w:t>
      </w:r>
      <w:r>
        <w:rPr>
          <w:rFonts w:ascii="Arial" w:hAnsi="Arial" w:cs="Arial"/>
          <w:b/>
          <w:bCs/>
          <w:sz w:val="20"/>
          <w:szCs w:val="20"/>
          <w:lang w:val="en-US"/>
        </w:rPr>
        <w:tab/>
      </w:r>
    </w:p>
    <w:p w14:paraId="1F33D64B" w14:textId="77777777" w:rsidR="0037341D" w:rsidRDefault="0037341D" w:rsidP="0037341D">
      <w:pPr>
        <w:contextualSpacing/>
        <w:jc w:val="both"/>
        <w:rPr>
          <w:rFonts w:ascii="Arial" w:hAnsi="Arial" w:cs="Arial"/>
          <w:b/>
          <w:sz w:val="20"/>
          <w:szCs w:val="20"/>
        </w:rPr>
      </w:pPr>
      <w:r>
        <w:rPr>
          <w:rFonts w:ascii="Arial" w:hAnsi="Arial" w:cs="Arial"/>
          <w:b/>
          <w:sz w:val="20"/>
          <w:szCs w:val="20"/>
        </w:rPr>
        <w:t>Responsible for:</w:t>
      </w:r>
      <w:r>
        <w:rPr>
          <w:rFonts w:ascii="Arial" w:hAnsi="Arial" w:cs="Arial"/>
          <w:b/>
          <w:sz w:val="20"/>
          <w:szCs w:val="20"/>
        </w:rPr>
        <w:tab/>
      </w:r>
      <w:r w:rsidRPr="00C55B04">
        <w:rPr>
          <w:rFonts w:ascii="Arial" w:hAnsi="Arial" w:cs="Arial"/>
          <w:b/>
          <w:bCs/>
          <w:sz w:val="20"/>
        </w:rPr>
        <w:t>Raising standards of student achievement</w:t>
      </w:r>
    </w:p>
    <w:p w14:paraId="22B0BEFC" w14:textId="48C1D3AA" w:rsidR="0037341D" w:rsidRDefault="0037341D" w:rsidP="0037341D">
      <w:pPr>
        <w:contextualSpacing/>
        <w:jc w:val="both"/>
        <w:rPr>
          <w:rFonts w:ascii="Arial" w:hAnsi="Arial" w:cs="Arial"/>
          <w:b/>
          <w:sz w:val="20"/>
          <w:szCs w:val="20"/>
        </w:rPr>
      </w:pPr>
      <w:r>
        <w:rPr>
          <w:rFonts w:ascii="Arial" w:hAnsi="Arial" w:cs="Arial"/>
          <w:b/>
          <w:sz w:val="20"/>
          <w:szCs w:val="20"/>
        </w:rPr>
        <w:t>Salary Band:</w:t>
      </w:r>
      <w:r>
        <w:rPr>
          <w:rFonts w:ascii="Arial" w:hAnsi="Arial" w:cs="Arial"/>
          <w:b/>
          <w:sz w:val="20"/>
          <w:szCs w:val="20"/>
        </w:rPr>
        <w:tab/>
      </w:r>
      <w:r>
        <w:rPr>
          <w:rFonts w:ascii="Arial" w:hAnsi="Arial" w:cs="Arial"/>
          <w:b/>
          <w:sz w:val="20"/>
          <w:szCs w:val="20"/>
        </w:rPr>
        <w:tab/>
      </w:r>
      <w:r w:rsidRPr="0065417A">
        <w:rPr>
          <w:rFonts w:ascii="Arial" w:hAnsi="Arial" w:cs="Arial"/>
          <w:b/>
          <w:sz w:val="20"/>
          <w:szCs w:val="20"/>
        </w:rPr>
        <w:t>Grade 4 SCP 1</w:t>
      </w:r>
      <w:r w:rsidR="00553CAD" w:rsidRPr="0065417A">
        <w:rPr>
          <w:rFonts w:ascii="Arial" w:hAnsi="Arial" w:cs="Arial"/>
          <w:b/>
          <w:sz w:val="20"/>
          <w:szCs w:val="20"/>
        </w:rPr>
        <w:t>2</w:t>
      </w:r>
      <w:r w:rsidRPr="0065417A">
        <w:rPr>
          <w:rFonts w:ascii="Arial" w:hAnsi="Arial" w:cs="Arial"/>
          <w:b/>
          <w:sz w:val="20"/>
          <w:szCs w:val="20"/>
        </w:rPr>
        <w:t xml:space="preserve"> - 17</w:t>
      </w:r>
    </w:p>
    <w:p w14:paraId="719B84D0" w14:textId="77777777" w:rsidR="0037341D" w:rsidRPr="004D52DA" w:rsidRDefault="0037341D" w:rsidP="0037341D">
      <w:pPr>
        <w:contextualSpacing/>
        <w:jc w:val="both"/>
        <w:rPr>
          <w:rFonts w:ascii="Arial" w:hAnsi="Arial" w:cs="Arial"/>
          <w:b/>
          <w:sz w:val="6"/>
          <w:szCs w:val="6"/>
        </w:rPr>
      </w:pPr>
    </w:p>
    <w:p w14:paraId="76431366" w14:textId="77777777" w:rsidR="0037341D" w:rsidRDefault="0037341D" w:rsidP="0037341D">
      <w:pPr>
        <w:contextualSpacing/>
        <w:jc w:val="both"/>
        <w:rPr>
          <w:rFonts w:ascii="Arial" w:hAnsi="Arial" w:cs="Arial"/>
          <w:b/>
          <w:sz w:val="20"/>
          <w:szCs w:val="20"/>
        </w:rPr>
      </w:pPr>
    </w:p>
    <w:p w14:paraId="064C295E" w14:textId="77777777" w:rsidR="0037341D" w:rsidRPr="00BC13D9" w:rsidRDefault="0037341D" w:rsidP="0037341D">
      <w:pPr>
        <w:spacing w:before="100" w:beforeAutospacing="1" w:after="100" w:afterAutospacing="1"/>
        <w:contextualSpacing/>
        <w:jc w:val="both"/>
        <w:rPr>
          <w:rFonts w:ascii="Arial" w:hAnsi="Arial" w:cs="Arial"/>
          <w:b/>
          <w:color w:val="CC0099"/>
          <w:sz w:val="20"/>
          <w:szCs w:val="20"/>
        </w:rPr>
      </w:pPr>
      <w:r w:rsidRPr="00BC13D9">
        <w:rPr>
          <w:rFonts w:ascii="Arial" w:hAnsi="Arial" w:cs="Arial"/>
          <w:b/>
          <w:color w:val="CC0099"/>
          <w:sz w:val="20"/>
          <w:szCs w:val="20"/>
        </w:rPr>
        <w:t xml:space="preserve">JOB PURPOSE: </w:t>
      </w:r>
    </w:p>
    <w:p w14:paraId="32DBB19F" w14:textId="77777777" w:rsidR="0037341D" w:rsidRPr="00C55B04" w:rsidRDefault="0037341D" w:rsidP="0037341D">
      <w:pPr>
        <w:rPr>
          <w:rFonts w:ascii="Arial" w:hAnsi="Arial" w:cs="Arial"/>
          <w:sz w:val="20"/>
          <w:szCs w:val="20"/>
        </w:rPr>
      </w:pPr>
      <w:r w:rsidRPr="00C55B04">
        <w:rPr>
          <w:rFonts w:ascii="Arial" w:hAnsi="Arial" w:cs="Arial"/>
          <w:sz w:val="20"/>
          <w:szCs w:val="20"/>
        </w:rPr>
        <w:t xml:space="preserve">To support and assist teachers as part of a professional team, to contribute to raising standards of student achievement and to undertake a range of learning activities under the professional direction and supervision of a qualified teacher in line with school policies and procedures.   </w:t>
      </w:r>
    </w:p>
    <w:p w14:paraId="3139FCA0" w14:textId="77777777" w:rsidR="0037341D" w:rsidRPr="00C55B04" w:rsidRDefault="0037341D" w:rsidP="0037341D">
      <w:pPr>
        <w:spacing w:before="100" w:beforeAutospacing="1" w:after="100" w:afterAutospacing="1"/>
        <w:contextualSpacing/>
        <w:jc w:val="both"/>
        <w:rPr>
          <w:rFonts w:ascii="Arial" w:hAnsi="Arial" w:cs="Arial"/>
          <w:sz w:val="20"/>
          <w:szCs w:val="20"/>
        </w:rPr>
      </w:pPr>
    </w:p>
    <w:p w14:paraId="189D5421" w14:textId="77777777" w:rsidR="0037341D" w:rsidRPr="00BC13D9" w:rsidRDefault="0037341D" w:rsidP="0037341D">
      <w:pPr>
        <w:spacing w:before="240"/>
        <w:contextualSpacing/>
        <w:jc w:val="both"/>
        <w:rPr>
          <w:rFonts w:ascii="Arial" w:hAnsi="Arial" w:cs="Arial"/>
          <w:b/>
          <w:color w:val="CC0099"/>
          <w:sz w:val="20"/>
          <w:szCs w:val="20"/>
        </w:rPr>
      </w:pPr>
      <w:r w:rsidRPr="00BC13D9">
        <w:rPr>
          <w:rFonts w:ascii="Arial" w:hAnsi="Arial" w:cs="Arial"/>
          <w:b/>
          <w:color w:val="CC0099"/>
          <w:sz w:val="20"/>
          <w:szCs w:val="20"/>
        </w:rPr>
        <w:t>Duties and responsibilities:</w:t>
      </w:r>
    </w:p>
    <w:p w14:paraId="66B12CD5"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 xml:space="preserve">To provide support for students, teachers and the whole school. </w:t>
      </w:r>
    </w:p>
    <w:p w14:paraId="3611E615"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 xml:space="preserve">To provide cover for PPA, planning and delivering lessons as required across the school.  </w:t>
      </w:r>
    </w:p>
    <w:p w14:paraId="67B49363"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 xml:space="preserve">To take responsibility for agreed learning activities under an agreed system of supervision, adjusting activities according to student responses and needs. This will include delivering learning activities as prepared by the class teacher. </w:t>
      </w:r>
    </w:p>
    <w:p w14:paraId="15871C0D"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 xml:space="preserve">To use I.T. effectively to support learning activities. </w:t>
      </w:r>
    </w:p>
    <w:p w14:paraId="7B4BE574"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 xml:space="preserve">To work within the school’s behavior policy, managing student behavior constructively, promoting self-control and independence and being an effective role model. </w:t>
      </w:r>
    </w:p>
    <w:p w14:paraId="29AE7EF7" w14:textId="77777777" w:rsidR="0037341D" w:rsidRPr="00C55B04" w:rsidRDefault="0037341D" w:rsidP="0037341D">
      <w:pPr>
        <w:pStyle w:val="ListParagraph"/>
        <w:numPr>
          <w:ilvl w:val="0"/>
          <w:numId w:val="12"/>
        </w:numPr>
        <w:rPr>
          <w:rFonts w:ascii="Arial" w:hAnsi="Arial" w:cs="Arial"/>
          <w:sz w:val="20"/>
          <w:szCs w:val="20"/>
          <w:lang w:val="en-US"/>
        </w:rPr>
      </w:pPr>
      <w:r w:rsidRPr="00C55B04">
        <w:rPr>
          <w:rFonts w:ascii="Arial" w:hAnsi="Arial" w:cs="Arial"/>
          <w:sz w:val="20"/>
          <w:szCs w:val="20"/>
          <w:lang w:val="en-US"/>
        </w:rPr>
        <w:t>To adhere to the school’s safeguarding and confidentiality policies and procedures.</w:t>
      </w:r>
    </w:p>
    <w:p w14:paraId="26498BE5" w14:textId="77777777" w:rsidR="0037341D" w:rsidRPr="00BC13D9" w:rsidRDefault="0037341D" w:rsidP="0037341D">
      <w:pPr>
        <w:spacing w:before="240"/>
        <w:jc w:val="both"/>
        <w:rPr>
          <w:rFonts w:ascii="Arial" w:hAnsi="Arial" w:cs="Arial"/>
          <w:b/>
          <w:color w:val="CC0099"/>
          <w:sz w:val="20"/>
          <w:szCs w:val="20"/>
        </w:rPr>
      </w:pPr>
      <w:r w:rsidRPr="00BC13D9">
        <w:rPr>
          <w:rFonts w:ascii="Arial" w:hAnsi="Arial" w:cs="Arial"/>
          <w:b/>
          <w:color w:val="CC0099"/>
          <w:sz w:val="20"/>
          <w:szCs w:val="20"/>
        </w:rPr>
        <w:t>Achievements and Standards</w:t>
      </w:r>
    </w:p>
    <w:p w14:paraId="6E889293"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class teachers in raising the achievement of all pupils</w:t>
      </w:r>
    </w:p>
    <w:p w14:paraId="086C0F10"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Working with individual pupils or groups as required</w:t>
      </w:r>
    </w:p>
    <w:p w14:paraId="348A7D74"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Contributing to the preparation of lessons and assisting in the selection and preparation of teaching resources to meet pupils needs and interests</w:t>
      </w:r>
    </w:p>
    <w:p w14:paraId="3FFB9E2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 xml:space="preserve">Supervising and assisting individuals or small groups of pupils in activities set by class teachers or </w:t>
      </w:r>
      <w:proofErr w:type="spellStart"/>
      <w:r w:rsidRPr="00C55B04">
        <w:rPr>
          <w:rFonts w:ascii="Arial" w:hAnsi="Arial" w:cs="Arial"/>
          <w:sz w:val="20"/>
        </w:rPr>
        <w:t>SENDCo</w:t>
      </w:r>
      <w:proofErr w:type="spellEnd"/>
    </w:p>
    <w:p w14:paraId="32EF6EA0" w14:textId="77777777" w:rsidR="0037341D" w:rsidRPr="00C55B04" w:rsidRDefault="0037341D" w:rsidP="0037341D">
      <w:pPr>
        <w:numPr>
          <w:ilvl w:val="0"/>
          <w:numId w:val="12"/>
        </w:numPr>
        <w:rPr>
          <w:rFonts w:ascii="Arial" w:hAnsi="Arial" w:cs="Arial"/>
          <w:sz w:val="20"/>
          <w:szCs w:val="20"/>
        </w:rPr>
      </w:pPr>
      <w:r w:rsidRPr="00C55B04">
        <w:rPr>
          <w:rFonts w:ascii="Arial" w:hAnsi="Arial" w:cs="Arial"/>
          <w:sz w:val="20"/>
          <w:szCs w:val="20"/>
        </w:rPr>
        <w:t>Supervising whole classes during short periods of teacher absence or attendance at planned meetings</w:t>
      </w:r>
    </w:p>
    <w:p w14:paraId="2673C0E6"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Contributing to reports and the maintenance of appropriate records</w:t>
      </w:r>
    </w:p>
    <w:p w14:paraId="41BC0A0D"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Contributing to assessment procedures</w:t>
      </w:r>
    </w:p>
    <w:p w14:paraId="65DA6E0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Helping implement lesson plans</w:t>
      </w:r>
    </w:p>
    <w:p w14:paraId="07BC3CE5"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Providing feedback to class teachers by observing pupil performance and behaviour and the effectiveness of classroom processes and organisation</w:t>
      </w:r>
    </w:p>
    <w:p w14:paraId="5B78C6B3"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Carrying out intervention programmes where necessary</w:t>
      </w:r>
    </w:p>
    <w:p w14:paraId="436BB2FE" w14:textId="77777777" w:rsidR="0037341D" w:rsidRPr="00BC13D9" w:rsidRDefault="0037341D" w:rsidP="0037341D">
      <w:pPr>
        <w:spacing w:before="240"/>
        <w:jc w:val="both"/>
        <w:rPr>
          <w:rFonts w:ascii="Arial" w:hAnsi="Arial" w:cs="Arial"/>
          <w:b/>
          <w:color w:val="CC0099"/>
          <w:sz w:val="20"/>
          <w:szCs w:val="20"/>
        </w:rPr>
      </w:pPr>
      <w:r w:rsidRPr="00BC13D9">
        <w:rPr>
          <w:rFonts w:ascii="Arial" w:hAnsi="Arial" w:cs="Arial"/>
          <w:b/>
          <w:color w:val="CC0099"/>
          <w:sz w:val="20"/>
          <w:szCs w:val="20"/>
        </w:rPr>
        <w:t>Pupil Well Being and Personal Development</w:t>
      </w:r>
    </w:p>
    <w:p w14:paraId="15BE9EAE"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with maintaining good behaviour of pupils across the school following the school’s Behaviour Management Policy</w:t>
      </w:r>
    </w:p>
    <w:p w14:paraId="4CDA3BF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Providing additional care for pupils with particular needs (learning, behavioural, physical, medical) as part of a planned programme</w:t>
      </w:r>
    </w:p>
    <w:p w14:paraId="6B3B933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Building and maintaining good relationships with pupils, ensuring the care, health and welfare of pupils at all times, including the willingness to dress and undress, the toileting, and the cleaning of pupils, where necessary after appropriate training</w:t>
      </w:r>
    </w:p>
    <w:p w14:paraId="678BF4C1"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pupils with physical needs and difficulties</w:t>
      </w:r>
    </w:p>
    <w:p w14:paraId="7F39847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Establishing and maintaining appropriate working relationships with parents, staff and other adults involved in pupils’ education</w:t>
      </w:r>
    </w:p>
    <w:p w14:paraId="5C9C1988"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Following school procedures for safeguarding, reporting any concerns regarding pupils’ safety and welfare to designated staff immediately</w:t>
      </w:r>
    </w:p>
    <w:p w14:paraId="6B8C4EBF"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Promoting the inclusion of all pupils, including those with EAL and supporting individual pupils who find it difficult to form relationships or successful access to the curriculum</w:t>
      </w:r>
    </w:p>
    <w:p w14:paraId="00B5D526" w14:textId="77777777" w:rsidR="0037341D" w:rsidRDefault="0037341D" w:rsidP="0037341D">
      <w:pPr>
        <w:pStyle w:val="BodyTextIndent"/>
        <w:numPr>
          <w:ilvl w:val="0"/>
          <w:numId w:val="12"/>
        </w:numPr>
        <w:rPr>
          <w:rFonts w:ascii="Arial" w:hAnsi="Arial" w:cs="Arial"/>
          <w:sz w:val="20"/>
        </w:rPr>
      </w:pPr>
      <w:r w:rsidRPr="00C55B04">
        <w:rPr>
          <w:rFonts w:ascii="Arial" w:hAnsi="Arial" w:cs="Arial"/>
          <w:sz w:val="20"/>
        </w:rPr>
        <w:t>Helping to keep pupils on task by giving individual attention where necessary and helping them to become more successful learners</w:t>
      </w:r>
    </w:p>
    <w:p w14:paraId="5ABECBAD" w14:textId="77777777" w:rsidR="0037341D" w:rsidRDefault="0037341D" w:rsidP="00136032">
      <w:pPr>
        <w:pStyle w:val="BodyTextIndent"/>
        <w:rPr>
          <w:rFonts w:ascii="Arial" w:hAnsi="Arial" w:cs="Arial"/>
          <w:sz w:val="20"/>
        </w:rPr>
      </w:pPr>
    </w:p>
    <w:p w14:paraId="64988084" w14:textId="77777777" w:rsidR="0037341D" w:rsidRPr="00BC13D9" w:rsidRDefault="0037341D" w:rsidP="0037341D">
      <w:pPr>
        <w:pStyle w:val="BodyTextIndent"/>
        <w:ind w:left="0"/>
        <w:rPr>
          <w:rFonts w:ascii="Arial" w:hAnsi="Arial" w:cs="Arial"/>
          <w:sz w:val="20"/>
        </w:rPr>
      </w:pPr>
      <w:r w:rsidRPr="00BC13D9">
        <w:rPr>
          <w:rFonts w:ascii="Arial" w:hAnsi="Arial" w:cs="Arial"/>
          <w:b/>
          <w:color w:val="CC0099"/>
          <w:sz w:val="20"/>
        </w:rPr>
        <w:lastRenderedPageBreak/>
        <w:t>The Quality of Provision</w:t>
      </w:r>
    </w:p>
    <w:p w14:paraId="498736FF"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in the provision of activities for the pupils to encourage their physical, intellectual, emotional and social development</w:t>
      </w:r>
    </w:p>
    <w:p w14:paraId="6355B5D1"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 xml:space="preserve">Liaising with class teachers / </w:t>
      </w:r>
      <w:proofErr w:type="spellStart"/>
      <w:r w:rsidRPr="00C55B04">
        <w:rPr>
          <w:rFonts w:ascii="Arial" w:hAnsi="Arial" w:cs="Arial"/>
          <w:sz w:val="20"/>
        </w:rPr>
        <w:t>SENDCo</w:t>
      </w:r>
      <w:proofErr w:type="spellEnd"/>
      <w:r w:rsidRPr="00C55B04">
        <w:rPr>
          <w:rFonts w:ascii="Arial" w:hAnsi="Arial" w:cs="Arial"/>
          <w:sz w:val="20"/>
        </w:rPr>
        <w:t xml:space="preserve"> and contributing to individual planning and EHCP reviews as necessary</w:t>
      </w:r>
    </w:p>
    <w:p w14:paraId="6A2D0351"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with planning, creating and mounting displays</w:t>
      </w:r>
    </w:p>
    <w:p w14:paraId="5BE525F2"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Maintaining a safe and purposeful learning environment</w:t>
      </w:r>
    </w:p>
    <w:p w14:paraId="00EDA7DC"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Supervising pupils in different contexts, ensuring their safety at all times</w:t>
      </w:r>
    </w:p>
    <w:p w14:paraId="384D4876"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Assisting in maintaining good relationships between all members of the school community, including parents, support staff and other professional agencies.</w:t>
      </w:r>
    </w:p>
    <w:p w14:paraId="07E1B0C9"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Developing skills and knowledge of ICT, particularly in supporting children with Special Needs</w:t>
      </w:r>
    </w:p>
    <w:p w14:paraId="7847CCC2" w14:textId="77777777" w:rsidR="0037341D" w:rsidRPr="00C55B04" w:rsidRDefault="0037341D" w:rsidP="0037341D">
      <w:pPr>
        <w:spacing w:before="240"/>
        <w:rPr>
          <w:rFonts w:ascii="Arial" w:hAnsi="Arial" w:cs="Arial"/>
          <w:b/>
          <w:sz w:val="20"/>
          <w:szCs w:val="20"/>
        </w:rPr>
      </w:pPr>
      <w:r w:rsidRPr="00BC13D9">
        <w:rPr>
          <w:rFonts w:ascii="Arial" w:hAnsi="Arial" w:cs="Arial"/>
          <w:b/>
          <w:color w:val="CC0099"/>
          <w:sz w:val="20"/>
          <w:szCs w:val="20"/>
        </w:rPr>
        <w:t xml:space="preserve">Other Responsibilities </w:t>
      </w:r>
    </w:p>
    <w:p w14:paraId="75872217"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Attending relevant meetings and contributing to curriculum development, school policies and procedures</w:t>
      </w:r>
    </w:p>
    <w:p w14:paraId="5C33B0AF"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Supervising pupils during break times as necessary and maintaining a good level of hygiene in the dining hall</w:t>
      </w:r>
    </w:p>
    <w:p w14:paraId="460E0BCE"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Ensuring good communication</w:t>
      </w:r>
    </w:p>
    <w:p w14:paraId="23E7BCB2"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Taking responsibility for own professional development by seeking opportunities and attending relevant training</w:t>
      </w:r>
    </w:p>
    <w:p w14:paraId="0C3ED0DC"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Contributing to the wider life of the school</w:t>
      </w:r>
    </w:p>
    <w:p w14:paraId="60DF3361"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Taking part in school practices and procedures, e.g. playground duties, educational visits, school performances</w:t>
      </w:r>
    </w:p>
    <w:p w14:paraId="6DC2F790"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Be willing to undertake first aid training and once qualified administering basic first aid to staff and pupils.</w:t>
      </w:r>
    </w:p>
    <w:p w14:paraId="6BA03BA8"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Be committed to the school’s aims and values</w:t>
      </w:r>
    </w:p>
    <w:p w14:paraId="7D1D8F0B"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Ensuring that the duties of the post are undertaken with due regard of the School’s Health &amp; Safety Policy, Code of Conduct and to their personal responsibilities under the provision of the Health and Safety at Work Act 1974 and all other relevant subordinate legislation</w:t>
      </w:r>
    </w:p>
    <w:p w14:paraId="7205924D" w14:textId="77777777" w:rsidR="0037341D" w:rsidRPr="00C55B04" w:rsidRDefault="0037341D" w:rsidP="0037341D">
      <w:pPr>
        <w:pStyle w:val="BodyTextIndent"/>
        <w:numPr>
          <w:ilvl w:val="0"/>
          <w:numId w:val="12"/>
        </w:numPr>
        <w:rPr>
          <w:rFonts w:ascii="Arial" w:hAnsi="Arial" w:cs="Arial"/>
          <w:sz w:val="20"/>
        </w:rPr>
      </w:pPr>
      <w:r w:rsidRPr="00C55B04">
        <w:rPr>
          <w:rFonts w:ascii="Arial" w:hAnsi="Arial" w:cs="Arial"/>
          <w:sz w:val="20"/>
        </w:rPr>
        <w:t>Any other duties required by the Senior Leadership Team within the scope of this post</w:t>
      </w:r>
    </w:p>
    <w:p w14:paraId="5ACA972C" w14:textId="77777777" w:rsidR="0037341D" w:rsidRPr="00BC13D9" w:rsidRDefault="0037341D" w:rsidP="0037341D">
      <w:pPr>
        <w:spacing w:before="100" w:beforeAutospacing="1" w:after="100" w:afterAutospacing="1"/>
        <w:contextualSpacing/>
        <w:jc w:val="both"/>
        <w:rPr>
          <w:rFonts w:ascii="Arial" w:hAnsi="Arial" w:cs="Arial"/>
          <w:b/>
          <w:color w:val="CC0099"/>
          <w:sz w:val="20"/>
          <w:szCs w:val="20"/>
        </w:rPr>
      </w:pPr>
      <w:r w:rsidRPr="00BC13D9">
        <w:rPr>
          <w:rFonts w:ascii="Arial" w:hAnsi="Arial" w:cs="Arial"/>
          <w:b/>
          <w:color w:val="CC0099"/>
          <w:sz w:val="20"/>
          <w:szCs w:val="20"/>
        </w:rPr>
        <w:t>General</w:t>
      </w:r>
    </w:p>
    <w:p w14:paraId="29164EEC" w14:textId="77777777" w:rsidR="0037341D" w:rsidRPr="00C55B04" w:rsidRDefault="0037341D" w:rsidP="0037341D">
      <w:pPr>
        <w:contextualSpacing/>
        <w:jc w:val="both"/>
        <w:rPr>
          <w:rFonts w:ascii="Arial" w:hAnsi="Arial" w:cs="Arial"/>
          <w:bCs/>
          <w:sz w:val="20"/>
          <w:szCs w:val="20"/>
        </w:rPr>
      </w:pPr>
    </w:p>
    <w:p w14:paraId="57DE88B4" w14:textId="77777777" w:rsidR="0037341D" w:rsidRPr="00C55B04" w:rsidRDefault="0037341D" w:rsidP="0037341D">
      <w:pPr>
        <w:contextualSpacing/>
        <w:jc w:val="both"/>
        <w:rPr>
          <w:rFonts w:ascii="Arial" w:hAnsi="Arial" w:cs="Arial"/>
          <w:bCs/>
          <w:sz w:val="20"/>
          <w:szCs w:val="20"/>
        </w:rPr>
      </w:pPr>
      <w:r w:rsidRPr="00C55B04">
        <w:rPr>
          <w:rFonts w:ascii="Arial" w:hAnsi="Arial" w:cs="Arial"/>
          <w:bCs/>
          <w:sz w:val="20"/>
          <w:szCs w:val="20"/>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0F2F3A7C" w14:textId="77777777" w:rsidR="0037341D" w:rsidRPr="00C55B04" w:rsidRDefault="0037341D" w:rsidP="0037341D">
      <w:pPr>
        <w:contextualSpacing/>
        <w:jc w:val="both"/>
        <w:rPr>
          <w:rFonts w:ascii="Arial" w:hAnsi="Arial" w:cs="Arial"/>
          <w:bCs/>
          <w:sz w:val="20"/>
          <w:szCs w:val="20"/>
        </w:rPr>
      </w:pPr>
    </w:p>
    <w:p w14:paraId="21E35967" w14:textId="77777777" w:rsidR="0037341D" w:rsidRPr="00BC13D9" w:rsidRDefault="0037341D" w:rsidP="0037341D">
      <w:pPr>
        <w:spacing w:before="100" w:beforeAutospacing="1" w:after="100" w:afterAutospacing="1"/>
        <w:contextualSpacing/>
        <w:jc w:val="both"/>
        <w:rPr>
          <w:rFonts w:ascii="Arial" w:hAnsi="Arial" w:cs="Arial"/>
          <w:b/>
          <w:bCs/>
          <w:iCs/>
          <w:color w:val="CC0099"/>
          <w:sz w:val="20"/>
          <w:szCs w:val="20"/>
          <w:lang w:val="en-US"/>
        </w:rPr>
      </w:pPr>
      <w:r w:rsidRPr="00BC13D9">
        <w:rPr>
          <w:rFonts w:ascii="Arial" w:hAnsi="Arial" w:cs="Arial"/>
          <w:b/>
          <w:bCs/>
          <w:iCs/>
          <w:color w:val="CC0099"/>
          <w:sz w:val="20"/>
          <w:szCs w:val="20"/>
          <w:lang w:val="en-US"/>
        </w:rPr>
        <w:t>Health and Safety</w:t>
      </w:r>
    </w:p>
    <w:p w14:paraId="29E97A4B" w14:textId="77777777" w:rsidR="0037341D" w:rsidRPr="00C55B04" w:rsidRDefault="0037341D" w:rsidP="0037341D">
      <w:pPr>
        <w:spacing w:before="100" w:beforeAutospacing="1" w:after="100" w:afterAutospacing="1"/>
        <w:contextualSpacing/>
        <w:jc w:val="both"/>
        <w:rPr>
          <w:rFonts w:ascii="Arial" w:hAnsi="Arial" w:cs="Arial"/>
          <w:b/>
          <w:bCs/>
          <w:iCs/>
          <w:sz w:val="20"/>
          <w:szCs w:val="20"/>
          <w:lang w:val="en-US"/>
        </w:rPr>
      </w:pPr>
    </w:p>
    <w:p w14:paraId="7D0559B9" w14:textId="77777777" w:rsidR="0037341D" w:rsidRDefault="0037341D" w:rsidP="0037341D">
      <w:pPr>
        <w:spacing w:before="100" w:beforeAutospacing="1" w:after="100" w:afterAutospacing="1"/>
        <w:contextualSpacing/>
        <w:jc w:val="both"/>
        <w:rPr>
          <w:rFonts w:ascii="Arial" w:hAnsi="Arial" w:cs="Arial"/>
          <w:sz w:val="20"/>
          <w:szCs w:val="20"/>
          <w:lang w:val="en-US"/>
        </w:rPr>
      </w:pPr>
      <w:r w:rsidRPr="00C55B04">
        <w:rPr>
          <w:rFonts w:ascii="Arial" w:hAnsi="Arial" w:cs="Arial"/>
          <w:sz w:val="20"/>
          <w:szCs w:val="20"/>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514FFD2D" w14:textId="77777777" w:rsidR="0037341D" w:rsidRPr="00C55B04" w:rsidRDefault="0037341D" w:rsidP="0037341D">
      <w:pPr>
        <w:spacing w:before="100" w:beforeAutospacing="1" w:after="100" w:afterAutospacing="1"/>
        <w:contextualSpacing/>
        <w:jc w:val="both"/>
        <w:rPr>
          <w:rFonts w:ascii="Arial" w:hAnsi="Arial" w:cs="Arial"/>
          <w:sz w:val="20"/>
          <w:szCs w:val="20"/>
          <w:lang w:val="en-US"/>
        </w:rPr>
      </w:pPr>
    </w:p>
    <w:p w14:paraId="04B081A4" w14:textId="77777777" w:rsidR="0037341D" w:rsidRPr="00C55B04" w:rsidRDefault="0037341D" w:rsidP="0037341D">
      <w:pPr>
        <w:numPr>
          <w:ilvl w:val="0"/>
          <w:numId w:val="6"/>
        </w:numPr>
        <w:spacing w:before="100" w:beforeAutospacing="1" w:after="100" w:afterAutospacing="1"/>
        <w:contextualSpacing/>
        <w:jc w:val="both"/>
        <w:rPr>
          <w:rFonts w:ascii="Arial" w:hAnsi="Arial" w:cs="Arial"/>
          <w:b/>
          <w:sz w:val="20"/>
          <w:szCs w:val="20"/>
        </w:rPr>
      </w:pPr>
      <w:r w:rsidRPr="00C55B04">
        <w:rPr>
          <w:rFonts w:ascii="Arial" w:hAnsi="Arial" w:cs="Arial"/>
          <w:sz w:val="20"/>
          <w:szCs w:val="20"/>
        </w:rPr>
        <w:t>To report any incidents/accidents and near misses to your line manager</w:t>
      </w:r>
    </w:p>
    <w:p w14:paraId="026A1F56" w14:textId="77777777" w:rsidR="0037341D" w:rsidRPr="00C55B04" w:rsidRDefault="0037341D" w:rsidP="0037341D">
      <w:pPr>
        <w:numPr>
          <w:ilvl w:val="0"/>
          <w:numId w:val="7"/>
        </w:numPr>
        <w:spacing w:before="100" w:beforeAutospacing="1" w:after="100" w:afterAutospacing="1"/>
        <w:contextualSpacing/>
        <w:jc w:val="both"/>
        <w:rPr>
          <w:rFonts w:ascii="Arial" w:hAnsi="Arial" w:cs="Arial"/>
          <w:b/>
          <w:sz w:val="20"/>
          <w:szCs w:val="20"/>
        </w:rPr>
      </w:pPr>
      <w:r w:rsidRPr="00C55B04">
        <w:rPr>
          <w:rFonts w:ascii="Arial" w:hAnsi="Arial" w:cs="Arial"/>
          <w:sz w:val="20"/>
          <w:szCs w:val="20"/>
        </w:rPr>
        <w:t>To ensure own safety and safety of all others who may be affected by the Trust’s business</w:t>
      </w:r>
    </w:p>
    <w:p w14:paraId="3C40E6E8" w14:textId="77777777" w:rsidR="0037341D" w:rsidRPr="00C55B04" w:rsidRDefault="0037341D" w:rsidP="0037341D">
      <w:pPr>
        <w:spacing w:before="100" w:beforeAutospacing="1" w:after="100" w:afterAutospacing="1"/>
        <w:contextualSpacing/>
        <w:jc w:val="both"/>
        <w:rPr>
          <w:rFonts w:ascii="Arial" w:hAnsi="Arial" w:cs="Arial"/>
          <w:b/>
          <w:sz w:val="20"/>
          <w:szCs w:val="20"/>
        </w:rPr>
      </w:pPr>
    </w:p>
    <w:p w14:paraId="20E722C2" w14:textId="77777777" w:rsidR="0037341D" w:rsidRDefault="0037341D" w:rsidP="0037341D">
      <w:pPr>
        <w:spacing w:before="100" w:beforeAutospacing="1" w:after="100" w:afterAutospacing="1"/>
        <w:contextualSpacing/>
        <w:jc w:val="both"/>
        <w:rPr>
          <w:rFonts w:ascii="Arial" w:hAnsi="Arial" w:cs="Arial"/>
          <w:b/>
          <w:sz w:val="20"/>
          <w:szCs w:val="20"/>
        </w:rPr>
      </w:pPr>
    </w:p>
    <w:p w14:paraId="5E2D3A1A" w14:textId="77777777" w:rsidR="0037341D" w:rsidRPr="00BC13D9" w:rsidRDefault="0037341D" w:rsidP="0037341D">
      <w:pPr>
        <w:spacing w:before="100" w:beforeAutospacing="1" w:after="100" w:afterAutospacing="1"/>
        <w:contextualSpacing/>
        <w:jc w:val="both"/>
        <w:rPr>
          <w:rFonts w:ascii="Arial" w:hAnsi="Arial" w:cs="Arial"/>
          <w:b/>
          <w:color w:val="CC0099"/>
          <w:sz w:val="20"/>
          <w:szCs w:val="20"/>
        </w:rPr>
      </w:pPr>
      <w:r w:rsidRPr="00BC13D9">
        <w:rPr>
          <w:rFonts w:ascii="Arial" w:hAnsi="Arial" w:cs="Arial"/>
          <w:b/>
          <w:color w:val="CC0099"/>
          <w:sz w:val="20"/>
          <w:szCs w:val="20"/>
        </w:rPr>
        <w:t xml:space="preserve">Safeguarding </w:t>
      </w:r>
    </w:p>
    <w:p w14:paraId="081AD82E" w14:textId="77777777" w:rsidR="0037341D" w:rsidRPr="00C55B04" w:rsidRDefault="0037341D" w:rsidP="0037341D">
      <w:pPr>
        <w:spacing w:before="100" w:beforeAutospacing="1" w:after="100" w:afterAutospacing="1"/>
        <w:contextualSpacing/>
        <w:jc w:val="both"/>
        <w:rPr>
          <w:rFonts w:ascii="Arial" w:hAnsi="Arial" w:cs="Arial"/>
          <w:b/>
          <w:sz w:val="20"/>
          <w:szCs w:val="20"/>
        </w:rPr>
      </w:pPr>
    </w:p>
    <w:p w14:paraId="08E4234C" w14:textId="77777777" w:rsidR="0037341D" w:rsidRPr="00C55B04" w:rsidRDefault="0037341D" w:rsidP="0037341D">
      <w:pPr>
        <w:spacing w:before="100" w:beforeAutospacing="1" w:after="100" w:afterAutospacing="1"/>
        <w:contextualSpacing/>
        <w:jc w:val="both"/>
        <w:rPr>
          <w:rFonts w:ascii="Arial" w:hAnsi="Arial" w:cs="Arial"/>
          <w:bCs/>
          <w:sz w:val="20"/>
          <w:szCs w:val="20"/>
        </w:rPr>
      </w:pPr>
      <w:r w:rsidRPr="00C55B04">
        <w:rPr>
          <w:rFonts w:ascii="Arial" w:hAnsi="Arial" w:cs="Arial"/>
          <w:bCs/>
          <w:sz w:val="20"/>
          <w:szCs w:val="20"/>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332AD222" w14:textId="77777777" w:rsidR="0037341D" w:rsidRPr="00C55B04" w:rsidRDefault="0037341D" w:rsidP="0037341D">
      <w:pPr>
        <w:spacing w:before="100" w:beforeAutospacing="1" w:after="100" w:afterAutospacing="1"/>
        <w:contextualSpacing/>
        <w:jc w:val="both"/>
        <w:rPr>
          <w:rFonts w:ascii="Arial" w:hAnsi="Arial" w:cs="Arial"/>
          <w:sz w:val="20"/>
          <w:szCs w:val="20"/>
        </w:rPr>
      </w:pPr>
    </w:p>
    <w:p w14:paraId="0CCC2CAF" w14:textId="77777777" w:rsidR="0037341D" w:rsidRDefault="0037341D" w:rsidP="0037341D">
      <w:pPr>
        <w:jc w:val="center"/>
        <w:rPr>
          <w:rFonts w:ascii="Arial" w:hAnsi="Arial" w:cs="Arial"/>
          <w:b/>
          <w:color w:val="C70981"/>
          <w:sz w:val="44"/>
          <w:szCs w:val="44"/>
        </w:rPr>
      </w:pPr>
    </w:p>
    <w:p w14:paraId="0FDAF03F" w14:textId="77777777" w:rsidR="0037341D" w:rsidRDefault="0037341D" w:rsidP="0037341D">
      <w:pPr>
        <w:jc w:val="center"/>
        <w:rPr>
          <w:rFonts w:ascii="Arial" w:hAnsi="Arial" w:cs="Arial"/>
        </w:rPr>
      </w:pPr>
      <w:r w:rsidRPr="00522C40">
        <w:rPr>
          <w:rFonts w:ascii="Arial" w:hAnsi="Arial" w:cs="Arial"/>
          <w:b/>
          <w:color w:val="C70981"/>
          <w:sz w:val="44"/>
          <w:szCs w:val="44"/>
        </w:rPr>
        <w:lastRenderedPageBreak/>
        <w:t>Person specification</w:t>
      </w:r>
    </w:p>
    <w:p w14:paraId="5D3F5CFA" w14:textId="77777777" w:rsidR="0037341D" w:rsidRDefault="0037341D" w:rsidP="0037341D">
      <w:pPr>
        <w:jc w:val="center"/>
        <w:rPr>
          <w:rFonts w:ascii="Arial" w:hAnsi="Arial" w:cs="Arial"/>
        </w:rPr>
      </w:pPr>
    </w:p>
    <w:tbl>
      <w:tblPr>
        <w:tblStyle w:val="TableGrid"/>
        <w:tblW w:w="8968" w:type="dxa"/>
        <w:tblLook w:val="04A0" w:firstRow="1" w:lastRow="0" w:firstColumn="1" w:lastColumn="0" w:noHBand="0" w:noVBand="1"/>
      </w:tblPr>
      <w:tblGrid>
        <w:gridCol w:w="846"/>
        <w:gridCol w:w="3870"/>
        <w:gridCol w:w="4252"/>
      </w:tblGrid>
      <w:tr w:rsidR="0037341D" w:rsidRPr="00373E0E" w14:paraId="285A590F" w14:textId="77777777" w:rsidTr="00FE3C81">
        <w:trPr>
          <w:cantSplit/>
          <w:trHeight w:val="282"/>
        </w:trPr>
        <w:tc>
          <w:tcPr>
            <w:tcW w:w="846" w:type="dxa"/>
            <w:shd w:val="clear" w:color="auto" w:fill="E7E6E6" w:themeFill="background2"/>
            <w:textDirection w:val="btLr"/>
          </w:tcPr>
          <w:p w14:paraId="62DED695" w14:textId="77777777" w:rsidR="0037341D" w:rsidRPr="00373E0E" w:rsidRDefault="0037341D" w:rsidP="00FE3C81">
            <w:pPr>
              <w:autoSpaceDE w:val="0"/>
              <w:autoSpaceDN w:val="0"/>
              <w:adjustRightInd w:val="0"/>
              <w:ind w:left="113" w:right="113"/>
              <w:jc w:val="center"/>
              <w:rPr>
                <w:rFonts w:ascii="Arial" w:hAnsi="Arial" w:cs="Arial"/>
                <w:sz w:val="21"/>
              </w:rPr>
            </w:pPr>
          </w:p>
        </w:tc>
        <w:tc>
          <w:tcPr>
            <w:tcW w:w="3870" w:type="dxa"/>
            <w:shd w:val="clear" w:color="auto" w:fill="E7E6E6" w:themeFill="background2"/>
          </w:tcPr>
          <w:p w14:paraId="19DB0453" w14:textId="77777777" w:rsidR="0037341D" w:rsidRPr="00373E0E" w:rsidRDefault="0037341D" w:rsidP="00FE3C81">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024190BD" w14:textId="77777777" w:rsidR="0037341D" w:rsidRPr="00373E0E" w:rsidRDefault="0037341D" w:rsidP="00FE3C81">
            <w:pPr>
              <w:autoSpaceDE w:val="0"/>
              <w:autoSpaceDN w:val="0"/>
              <w:adjustRightInd w:val="0"/>
              <w:jc w:val="center"/>
              <w:rPr>
                <w:rFonts w:ascii="Arial" w:hAnsi="Arial" w:cs="Arial"/>
                <w:sz w:val="21"/>
              </w:rPr>
            </w:pPr>
            <w:r>
              <w:rPr>
                <w:rFonts w:ascii="Arial" w:hAnsi="Arial" w:cs="Arial"/>
                <w:sz w:val="21"/>
              </w:rPr>
              <w:t>Desirable</w:t>
            </w:r>
          </w:p>
        </w:tc>
      </w:tr>
      <w:tr w:rsidR="0037341D" w:rsidRPr="00373E0E" w14:paraId="7F0C4008" w14:textId="77777777" w:rsidTr="00FE3C81">
        <w:trPr>
          <w:cantSplit/>
          <w:trHeight w:val="1905"/>
        </w:trPr>
        <w:tc>
          <w:tcPr>
            <w:tcW w:w="846" w:type="dxa"/>
            <w:shd w:val="clear" w:color="auto" w:fill="E7E6E6" w:themeFill="background2"/>
            <w:textDirection w:val="btLr"/>
          </w:tcPr>
          <w:p w14:paraId="2D176959" w14:textId="77777777" w:rsidR="0037341D" w:rsidRPr="00461027" w:rsidRDefault="0037341D" w:rsidP="00FE3C81">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Education</w:t>
            </w:r>
            <w:r>
              <w:rPr>
                <w:rFonts w:ascii="Arial" w:hAnsi="Arial" w:cs="Arial"/>
                <w:sz w:val="20"/>
                <w:szCs w:val="20"/>
              </w:rPr>
              <w:t>/</w:t>
            </w:r>
            <w:r w:rsidRPr="00461027">
              <w:rPr>
                <w:rFonts w:ascii="Arial" w:hAnsi="Arial" w:cs="Arial"/>
                <w:sz w:val="20"/>
                <w:szCs w:val="20"/>
              </w:rPr>
              <w:t>training</w:t>
            </w:r>
          </w:p>
        </w:tc>
        <w:tc>
          <w:tcPr>
            <w:tcW w:w="3870" w:type="dxa"/>
          </w:tcPr>
          <w:p w14:paraId="76313E17" w14:textId="77777777" w:rsidR="0037341D" w:rsidRPr="00E02CEE" w:rsidRDefault="0037341D" w:rsidP="0037341D">
            <w:pPr>
              <w:pStyle w:val="BasicParagraph"/>
              <w:numPr>
                <w:ilvl w:val="0"/>
                <w:numId w:val="9"/>
              </w:numPr>
              <w:suppressAutoHyphens/>
              <w:rPr>
                <w:rFonts w:ascii="Arial" w:hAnsi="Arial" w:cs="Arial"/>
              </w:rPr>
            </w:pPr>
            <w:r w:rsidRPr="00E02CEE">
              <w:rPr>
                <w:rFonts w:ascii="Arial" w:hAnsi="Arial" w:cs="Arial"/>
              </w:rPr>
              <w:t xml:space="preserve">Higher Level Teaching Assistant Certificate (status) OR </w:t>
            </w:r>
          </w:p>
          <w:p w14:paraId="5A27F27D" w14:textId="77777777" w:rsidR="0037341D" w:rsidRPr="00E02CEE" w:rsidRDefault="0037341D" w:rsidP="0037341D">
            <w:pPr>
              <w:pStyle w:val="BasicParagraph"/>
              <w:numPr>
                <w:ilvl w:val="0"/>
                <w:numId w:val="9"/>
              </w:numPr>
              <w:suppressAutoHyphens/>
              <w:rPr>
                <w:rFonts w:ascii="Arial" w:hAnsi="Arial" w:cs="Arial"/>
              </w:rPr>
            </w:pPr>
            <w:r w:rsidRPr="00E02CEE">
              <w:rPr>
                <w:rFonts w:ascii="Arial" w:hAnsi="Arial" w:cs="Arial"/>
              </w:rPr>
              <w:t xml:space="preserve">Relevant qualification at NVQ Level 4 </w:t>
            </w:r>
          </w:p>
          <w:p w14:paraId="498E823F" w14:textId="77777777" w:rsidR="0037341D" w:rsidRPr="00E02CEE" w:rsidRDefault="0037341D" w:rsidP="0037341D">
            <w:pPr>
              <w:pStyle w:val="BasicParagraph"/>
              <w:numPr>
                <w:ilvl w:val="0"/>
                <w:numId w:val="9"/>
              </w:numPr>
              <w:suppressAutoHyphens/>
              <w:rPr>
                <w:rFonts w:ascii="Arial" w:hAnsi="Arial" w:cs="Arial"/>
              </w:rPr>
            </w:pPr>
            <w:r w:rsidRPr="00E02CEE">
              <w:rPr>
                <w:rFonts w:ascii="Arial" w:hAnsi="Arial" w:cs="Arial"/>
              </w:rPr>
              <w:t xml:space="preserve">Good numeracy/literacy skills </w:t>
            </w:r>
          </w:p>
        </w:tc>
        <w:tc>
          <w:tcPr>
            <w:tcW w:w="4252" w:type="dxa"/>
          </w:tcPr>
          <w:p w14:paraId="7B2786BF" w14:textId="77777777" w:rsidR="0037341D"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 xml:space="preserve">Training in relevant learning strategies e.g. literacy </w:t>
            </w:r>
          </w:p>
          <w:p w14:paraId="366941C0" w14:textId="77777777" w:rsidR="0037341D" w:rsidRPr="00E02CEE"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Valid first aid certificate</w:t>
            </w:r>
          </w:p>
        </w:tc>
      </w:tr>
      <w:tr w:rsidR="0037341D" w:rsidRPr="00373E0E" w14:paraId="539F5A91" w14:textId="77777777" w:rsidTr="00FE3C81">
        <w:trPr>
          <w:cantSplit/>
          <w:trHeight w:val="1937"/>
        </w:trPr>
        <w:tc>
          <w:tcPr>
            <w:tcW w:w="846" w:type="dxa"/>
            <w:shd w:val="clear" w:color="auto" w:fill="E7E6E6" w:themeFill="background2"/>
            <w:textDirection w:val="btLr"/>
          </w:tcPr>
          <w:p w14:paraId="14017895" w14:textId="77777777" w:rsidR="0037341D" w:rsidRPr="00461027" w:rsidRDefault="0037341D" w:rsidP="00FE3C81">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3870" w:type="dxa"/>
          </w:tcPr>
          <w:p w14:paraId="177BA168" w14:textId="7D3BF00E" w:rsidR="0037341D"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Able to demonstrate the necessary skills and experience of successfully supporting pupil learning</w:t>
            </w:r>
          </w:p>
          <w:p w14:paraId="7CEBCBE0" w14:textId="77777777" w:rsidR="0037341D"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 xml:space="preserve">Experience of delivering learning activities in the classroom </w:t>
            </w:r>
          </w:p>
          <w:p w14:paraId="7CF939F2" w14:textId="77777777" w:rsidR="0037341D"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Experience of working with children of a relevant age in a learning environment</w:t>
            </w:r>
          </w:p>
          <w:p w14:paraId="0030F693" w14:textId="77777777" w:rsidR="0037341D" w:rsidRPr="00E02CEE"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Able to use ICT effectively to support learning</w:t>
            </w:r>
          </w:p>
        </w:tc>
        <w:tc>
          <w:tcPr>
            <w:tcW w:w="4252" w:type="dxa"/>
          </w:tcPr>
          <w:p w14:paraId="71700A0A" w14:textId="0B59BB72" w:rsidR="0037341D"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 xml:space="preserve">Good understanding of child development and learning processes </w:t>
            </w:r>
          </w:p>
          <w:p w14:paraId="723E1B04" w14:textId="77777777" w:rsidR="0037341D" w:rsidRPr="00E02CEE" w:rsidRDefault="0037341D" w:rsidP="0037341D">
            <w:pPr>
              <w:pStyle w:val="ListParagraph"/>
              <w:numPr>
                <w:ilvl w:val="0"/>
                <w:numId w:val="9"/>
              </w:numPr>
              <w:autoSpaceDE w:val="0"/>
              <w:autoSpaceDN w:val="0"/>
              <w:adjustRightInd w:val="0"/>
              <w:rPr>
                <w:rFonts w:ascii="Arial" w:hAnsi="Arial" w:cs="Arial"/>
              </w:rPr>
            </w:pPr>
            <w:r w:rsidRPr="00E02CEE">
              <w:rPr>
                <w:rFonts w:ascii="Arial" w:hAnsi="Arial" w:cs="Arial"/>
              </w:rPr>
              <w:t>Working knowledge of relevant codes of practice/legislation</w:t>
            </w:r>
          </w:p>
        </w:tc>
      </w:tr>
      <w:tr w:rsidR="0037341D" w:rsidRPr="00373E0E" w14:paraId="26DE00D4" w14:textId="77777777" w:rsidTr="00FE3C81">
        <w:trPr>
          <w:cantSplit/>
          <w:trHeight w:val="1937"/>
        </w:trPr>
        <w:tc>
          <w:tcPr>
            <w:tcW w:w="846" w:type="dxa"/>
            <w:shd w:val="clear" w:color="auto" w:fill="E7E6E6" w:themeFill="background2"/>
            <w:textDirection w:val="btLr"/>
          </w:tcPr>
          <w:p w14:paraId="23625F18" w14:textId="77777777" w:rsidR="0037341D" w:rsidRPr="00461027" w:rsidRDefault="0037341D" w:rsidP="00FE3C81">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3870" w:type="dxa"/>
          </w:tcPr>
          <w:p w14:paraId="0FE6DD36" w14:textId="77777777" w:rsidR="0037341D" w:rsidRPr="00E02CEE" w:rsidRDefault="0037341D" w:rsidP="0037341D">
            <w:pPr>
              <w:pStyle w:val="ListParagraph"/>
              <w:numPr>
                <w:ilvl w:val="0"/>
                <w:numId w:val="10"/>
              </w:numPr>
              <w:autoSpaceDE w:val="0"/>
              <w:autoSpaceDN w:val="0"/>
              <w:adjustRightInd w:val="0"/>
              <w:rPr>
                <w:rFonts w:ascii="Arial" w:hAnsi="Arial" w:cs="Arial"/>
              </w:rPr>
            </w:pPr>
            <w:r w:rsidRPr="00E02CEE">
              <w:rPr>
                <w:rFonts w:ascii="Arial" w:hAnsi="Arial" w:cs="Arial"/>
              </w:rPr>
              <w:t xml:space="preserve">Be able to inspire trust and confidence in children </w:t>
            </w:r>
          </w:p>
          <w:p w14:paraId="26C10AA7" w14:textId="77777777" w:rsidR="0037341D" w:rsidRPr="00E02CEE" w:rsidRDefault="0037341D" w:rsidP="0037341D">
            <w:pPr>
              <w:pStyle w:val="ListParagraph"/>
              <w:numPr>
                <w:ilvl w:val="0"/>
                <w:numId w:val="10"/>
              </w:numPr>
              <w:autoSpaceDE w:val="0"/>
              <w:autoSpaceDN w:val="0"/>
              <w:adjustRightInd w:val="0"/>
              <w:rPr>
                <w:rFonts w:ascii="Arial" w:hAnsi="Arial" w:cs="Arial"/>
              </w:rPr>
            </w:pPr>
            <w:r w:rsidRPr="00E02CEE">
              <w:rPr>
                <w:rFonts w:ascii="Arial" w:hAnsi="Arial" w:cs="Arial"/>
              </w:rPr>
              <w:t xml:space="preserve">Be able to encourage high standards of pupil behaviour at all times </w:t>
            </w:r>
          </w:p>
          <w:p w14:paraId="56C27EAF" w14:textId="77777777" w:rsidR="0037341D" w:rsidRPr="00E02CEE" w:rsidRDefault="0037341D" w:rsidP="0037341D">
            <w:pPr>
              <w:pStyle w:val="ListParagraph"/>
              <w:numPr>
                <w:ilvl w:val="0"/>
                <w:numId w:val="10"/>
              </w:numPr>
              <w:autoSpaceDE w:val="0"/>
              <w:autoSpaceDN w:val="0"/>
              <w:adjustRightInd w:val="0"/>
              <w:rPr>
                <w:rFonts w:ascii="Arial" w:hAnsi="Arial" w:cs="Arial"/>
              </w:rPr>
            </w:pPr>
            <w:r w:rsidRPr="00E02CEE">
              <w:rPr>
                <w:rFonts w:ascii="Arial" w:hAnsi="Arial" w:cs="Arial"/>
              </w:rPr>
              <w:t xml:space="preserve">Communicate effectively both verbally and in writing </w:t>
            </w:r>
          </w:p>
          <w:p w14:paraId="7E82ED7E" w14:textId="77777777" w:rsidR="0037341D" w:rsidRPr="00E02CEE" w:rsidRDefault="0037341D" w:rsidP="00FE3C81">
            <w:pPr>
              <w:pStyle w:val="ListParagraph"/>
              <w:autoSpaceDE w:val="0"/>
              <w:autoSpaceDN w:val="0"/>
              <w:adjustRightInd w:val="0"/>
              <w:rPr>
                <w:rFonts w:ascii="Arial" w:hAnsi="Arial" w:cs="Arial"/>
              </w:rPr>
            </w:pPr>
          </w:p>
        </w:tc>
        <w:tc>
          <w:tcPr>
            <w:tcW w:w="4252" w:type="dxa"/>
          </w:tcPr>
          <w:p w14:paraId="7FDDE684" w14:textId="77777777" w:rsidR="0037341D" w:rsidRPr="00E02CEE" w:rsidRDefault="0037341D" w:rsidP="0037341D">
            <w:pPr>
              <w:pStyle w:val="ListParagraph"/>
              <w:numPr>
                <w:ilvl w:val="0"/>
                <w:numId w:val="10"/>
              </w:numPr>
              <w:autoSpaceDE w:val="0"/>
              <w:autoSpaceDN w:val="0"/>
              <w:adjustRightInd w:val="0"/>
              <w:rPr>
                <w:rFonts w:ascii="Arial" w:hAnsi="Arial" w:cs="Arial"/>
              </w:rPr>
            </w:pPr>
            <w:r w:rsidRPr="00E02CEE">
              <w:rPr>
                <w:rFonts w:ascii="Arial" w:hAnsi="Arial" w:cs="Arial"/>
              </w:rPr>
              <w:t>Interact respectfully and promote our Rights Respecting School ethos.</w:t>
            </w:r>
          </w:p>
          <w:p w14:paraId="7EE15DF2" w14:textId="77777777" w:rsidR="0037341D" w:rsidRPr="00E02CEE" w:rsidRDefault="0037341D" w:rsidP="00FE3C81">
            <w:pPr>
              <w:pStyle w:val="ListParagraph"/>
              <w:autoSpaceDE w:val="0"/>
              <w:autoSpaceDN w:val="0"/>
              <w:adjustRightInd w:val="0"/>
              <w:rPr>
                <w:rFonts w:ascii="Arial" w:hAnsi="Arial" w:cs="Arial"/>
              </w:rPr>
            </w:pPr>
          </w:p>
        </w:tc>
      </w:tr>
      <w:tr w:rsidR="0037341D" w:rsidRPr="00373E0E" w14:paraId="37F8C45C" w14:textId="77777777" w:rsidTr="00FE3C81">
        <w:trPr>
          <w:cantSplit/>
          <w:trHeight w:val="1937"/>
        </w:trPr>
        <w:tc>
          <w:tcPr>
            <w:tcW w:w="846" w:type="dxa"/>
            <w:shd w:val="clear" w:color="auto" w:fill="E7E6E6" w:themeFill="background2"/>
            <w:textDirection w:val="btLr"/>
          </w:tcPr>
          <w:p w14:paraId="2DD29EDB" w14:textId="77777777" w:rsidR="0037341D" w:rsidRPr="00461027" w:rsidRDefault="0037341D" w:rsidP="00FE3C81">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Personal qualities</w:t>
            </w:r>
          </w:p>
        </w:tc>
        <w:tc>
          <w:tcPr>
            <w:tcW w:w="3870" w:type="dxa"/>
          </w:tcPr>
          <w:p w14:paraId="0425093C" w14:textId="77777777" w:rsidR="0037341D" w:rsidRPr="00E02CEE" w:rsidRDefault="0037341D" w:rsidP="0037341D">
            <w:pPr>
              <w:pStyle w:val="ListParagraph"/>
              <w:numPr>
                <w:ilvl w:val="0"/>
                <w:numId w:val="13"/>
              </w:numPr>
              <w:autoSpaceDE w:val="0"/>
              <w:autoSpaceDN w:val="0"/>
              <w:adjustRightInd w:val="0"/>
              <w:rPr>
                <w:rFonts w:ascii="Arial" w:hAnsi="Arial" w:cs="Arial"/>
              </w:rPr>
            </w:pPr>
            <w:r w:rsidRPr="00E02CEE">
              <w:rPr>
                <w:rFonts w:ascii="Arial" w:hAnsi="Arial" w:cs="Arial"/>
              </w:rPr>
              <w:t xml:space="preserve">Able to relate well to and communicate effectively with children and adults. </w:t>
            </w:r>
          </w:p>
          <w:p w14:paraId="1BDFF5D3" w14:textId="77777777" w:rsidR="0037341D" w:rsidRDefault="0037341D" w:rsidP="0037341D">
            <w:pPr>
              <w:pStyle w:val="ListParagraph"/>
              <w:numPr>
                <w:ilvl w:val="0"/>
                <w:numId w:val="13"/>
              </w:numPr>
              <w:autoSpaceDE w:val="0"/>
              <w:autoSpaceDN w:val="0"/>
              <w:adjustRightInd w:val="0"/>
              <w:rPr>
                <w:rFonts w:ascii="Arial" w:hAnsi="Arial" w:cs="Arial"/>
              </w:rPr>
            </w:pPr>
            <w:r w:rsidRPr="00E02CEE">
              <w:rPr>
                <w:rFonts w:ascii="Arial" w:hAnsi="Arial" w:cs="Arial"/>
              </w:rPr>
              <w:t>Display a calm and positive approach</w:t>
            </w:r>
            <w:r>
              <w:rPr>
                <w:rFonts w:ascii="Arial" w:hAnsi="Arial" w:cs="Arial"/>
              </w:rPr>
              <w:t>.</w:t>
            </w:r>
          </w:p>
          <w:p w14:paraId="79E66DE0" w14:textId="77777777" w:rsidR="0037341D" w:rsidRPr="00E02CEE" w:rsidRDefault="0037341D" w:rsidP="0037341D">
            <w:pPr>
              <w:pStyle w:val="ListParagraph"/>
              <w:numPr>
                <w:ilvl w:val="0"/>
                <w:numId w:val="13"/>
              </w:numPr>
              <w:autoSpaceDE w:val="0"/>
              <w:autoSpaceDN w:val="0"/>
              <w:adjustRightInd w:val="0"/>
              <w:rPr>
                <w:rFonts w:ascii="Arial" w:hAnsi="Arial" w:cs="Arial"/>
              </w:rPr>
            </w:pPr>
            <w:r w:rsidRPr="00E02CEE">
              <w:rPr>
                <w:rFonts w:ascii="Arial" w:hAnsi="Arial" w:cs="Arial"/>
              </w:rPr>
              <w:t xml:space="preserve"> Able to be sensitive to the needs of the children and their parents/carers.</w:t>
            </w:r>
          </w:p>
          <w:p w14:paraId="18121C7E" w14:textId="77777777" w:rsidR="0037341D" w:rsidRPr="00E02CEE" w:rsidRDefault="0037341D" w:rsidP="0037341D">
            <w:pPr>
              <w:pStyle w:val="ListParagraph"/>
              <w:numPr>
                <w:ilvl w:val="0"/>
                <w:numId w:val="13"/>
              </w:numPr>
              <w:autoSpaceDE w:val="0"/>
              <w:autoSpaceDN w:val="0"/>
              <w:adjustRightInd w:val="0"/>
              <w:rPr>
                <w:rFonts w:ascii="Arial" w:hAnsi="Arial" w:cs="Arial"/>
              </w:rPr>
            </w:pPr>
            <w:r w:rsidRPr="00E02CEE">
              <w:rPr>
                <w:rFonts w:ascii="Arial" w:hAnsi="Arial" w:cs="Arial"/>
              </w:rPr>
              <w:t xml:space="preserve">Able to work within the school’s policies and procedures, including safeguarding, behaviour and confidentiality. </w:t>
            </w:r>
          </w:p>
          <w:p w14:paraId="09DBD9D4" w14:textId="77777777" w:rsidR="0037341D" w:rsidRPr="00E02CEE" w:rsidRDefault="0037341D" w:rsidP="00FE3C81">
            <w:pPr>
              <w:autoSpaceDE w:val="0"/>
              <w:autoSpaceDN w:val="0"/>
              <w:adjustRightInd w:val="0"/>
              <w:ind w:left="360"/>
              <w:rPr>
                <w:rFonts w:ascii="Arial" w:hAnsi="Arial" w:cs="Arial"/>
              </w:rPr>
            </w:pPr>
          </w:p>
        </w:tc>
        <w:tc>
          <w:tcPr>
            <w:tcW w:w="4252" w:type="dxa"/>
          </w:tcPr>
          <w:p w14:paraId="52405B81" w14:textId="5AD239AF" w:rsidR="0037341D" w:rsidRPr="00E02CEE" w:rsidRDefault="0037341D" w:rsidP="0037341D">
            <w:pPr>
              <w:pStyle w:val="ListParagraph"/>
              <w:numPr>
                <w:ilvl w:val="0"/>
                <w:numId w:val="13"/>
              </w:numPr>
              <w:autoSpaceDE w:val="0"/>
              <w:autoSpaceDN w:val="0"/>
              <w:adjustRightInd w:val="0"/>
              <w:rPr>
                <w:rFonts w:ascii="Arial" w:hAnsi="Arial" w:cs="Arial"/>
              </w:rPr>
            </w:pPr>
            <w:r w:rsidRPr="00E02CEE">
              <w:rPr>
                <w:rFonts w:ascii="Arial" w:hAnsi="Arial" w:cs="Arial"/>
              </w:rPr>
              <w:t xml:space="preserve">Training in relevant learning strategies e.g. </w:t>
            </w:r>
            <w:r w:rsidR="0092223F">
              <w:rPr>
                <w:rFonts w:ascii="Arial" w:hAnsi="Arial" w:cs="Arial"/>
              </w:rPr>
              <w:t>Read Write Inc.</w:t>
            </w:r>
            <w:r w:rsidR="00112A3A">
              <w:rPr>
                <w:rFonts w:ascii="Arial" w:hAnsi="Arial" w:cs="Arial"/>
              </w:rPr>
              <w:t>, Lexia.</w:t>
            </w:r>
          </w:p>
          <w:p w14:paraId="0A033444" w14:textId="77777777" w:rsidR="0037341D" w:rsidRPr="00E02CEE" w:rsidRDefault="0037341D" w:rsidP="00FE3C81">
            <w:pPr>
              <w:pStyle w:val="ListParagraph"/>
              <w:autoSpaceDE w:val="0"/>
              <w:autoSpaceDN w:val="0"/>
              <w:adjustRightInd w:val="0"/>
              <w:rPr>
                <w:rFonts w:ascii="Arial" w:hAnsi="Arial" w:cs="Arial"/>
              </w:rPr>
            </w:pPr>
          </w:p>
        </w:tc>
      </w:tr>
    </w:tbl>
    <w:p w14:paraId="5D91C4FA" w14:textId="77777777" w:rsidR="0037341D" w:rsidRDefault="0037341D" w:rsidP="0037341D">
      <w:pPr>
        <w:autoSpaceDE w:val="0"/>
        <w:autoSpaceDN w:val="0"/>
        <w:adjustRightInd w:val="0"/>
        <w:rPr>
          <w:rFonts w:ascii="Arial" w:hAnsi="Arial" w:cs="Arial"/>
          <w:sz w:val="21"/>
        </w:rPr>
      </w:pPr>
    </w:p>
    <w:p w14:paraId="3C3E9691" w14:textId="77777777" w:rsidR="0037341D" w:rsidRDefault="0037341D" w:rsidP="0037341D">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48231A28" w14:textId="77777777" w:rsidR="0037341D" w:rsidRDefault="0037341D" w:rsidP="0037341D">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05AF5670" w14:textId="77777777" w:rsidR="0037341D" w:rsidRPr="00522C40" w:rsidRDefault="0037341D" w:rsidP="0037341D">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References:</w:t>
      </w:r>
    </w:p>
    <w:p w14:paraId="3293BB5D"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 xml:space="preserve">Any relevant issues arising from references will be taken up at interview. </w:t>
      </w:r>
    </w:p>
    <w:p w14:paraId="6887ACDC"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p>
    <w:p w14:paraId="37FF581A" w14:textId="77777777" w:rsidR="0037341D" w:rsidRPr="00522C40" w:rsidRDefault="0037341D" w:rsidP="0037341D">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 xml:space="preserve">DBS and pre-occupational health: </w:t>
      </w:r>
    </w:p>
    <w:p w14:paraId="59E3B1AA"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0F23A6E5"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p>
    <w:p w14:paraId="65C65463"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An enhanced DBS check and pre-occupational health check are an essential part of the selection and recruitment process.</w:t>
      </w:r>
    </w:p>
    <w:p w14:paraId="04A058D3"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p>
    <w:p w14:paraId="167C37A0" w14:textId="77777777" w:rsidR="0037341D" w:rsidRPr="00522C40" w:rsidRDefault="0037341D" w:rsidP="0037341D">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366EA59B"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We are an equal opportunity employer. We want to develop a more diverse workforce and we positively welcome applicants from all sections of the community.</w:t>
      </w:r>
    </w:p>
    <w:p w14:paraId="4DD3F2CA" w14:textId="77777777" w:rsidR="0037341D" w:rsidRPr="00E724A7" w:rsidRDefault="0037341D" w:rsidP="0037341D">
      <w:pPr>
        <w:suppressAutoHyphens/>
        <w:autoSpaceDE w:val="0"/>
        <w:autoSpaceDN w:val="0"/>
        <w:adjustRightInd w:val="0"/>
        <w:spacing w:line="288" w:lineRule="auto"/>
        <w:textAlignment w:val="center"/>
        <w:rPr>
          <w:rFonts w:ascii="Arial" w:hAnsi="Arial" w:cs="Arial"/>
          <w:lang w:val="en-US"/>
        </w:rPr>
      </w:pPr>
    </w:p>
    <w:p w14:paraId="57161429" w14:textId="77777777" w:rsidR="0037341D" w:rsidRPr="004661AB" w:rsidRDefault="0037341D" w:rsidP="0037341D">
      <w:pPr>
        <w:suppressAutoHyphens/>
        <w:autoSpaceDE w:val="0"/>
        <w:autoSpaceDN w:val="0"/>
        <w:adjustRightInd w:val="0"/>
        <w:spacing w:line="288" w:lineRule="auto"/>
        <w:textAlignment w:val="center"/>
        <w:rPr>
          <w:rFonts w:ascii="Arial" w:hAnsi="Arial" w:cs="Arial"/>
          <w:sz w:val="21"/>
        </w:rPr>
      </w:pPr>
      <w:r w:rsidRPr="004661AB">
        <w:rPr>
          <w:rFonts w:ascii="Arial" w:hAnsi="Arial" w:cs="Arial"/>
          <w:lang w:val="en-US"/>
        </w:rPr>
        <w:t>Applications with disabilities will be granted an interview if the essential job criteria are met.</w:t>
      </w:r>
    </w:p>
    <w:p w14:paraId="05104E80" w14:textId="77777777" w:rsidR="0037341D" w:rsidRDefault="0037341D" w:rsidP="0037341D">
      <w:pPr>
        <w:autoSpaceDE w:val="0"/>
        <w:autoSpaceDN w:val="0"/>
        <w:adjustRightInd w:val="0"/>
        <w:jc w:val="center"/>
        <w:rPr>
          <w:rFonts w:ascii="Arial" w:hAnsi="Arial" w:cs="Arial"/>
        </w:rPr>
      </w:pPr>
    </w:p>
    <w:p w14:paraId="07B03890" w14:textId="77777777" w:rsidR="00E83D57" w:rsidRPr="00E83D57" w:rsidRDefault="00E83D57" w:rsidP="0037341D">
      <w:pPr>
        <w:jc w:val="center"/>
        <w:rPr>
          <w:rFonts w:ascii="Open Sans" w:hAnsi="Open Sans" w:cs="Open Sans"/>
          <w:color w:val="FFFFFF" w:themeColor="background1"/>
          <w:sz w:val="72"/>
          <w:szCs w:val="72"/>
        </w:rPr>
      </w:pPr>
    </w:p>
    <w:sectPr w:rsidR="00E83D57" w:rsidRPr="00E83D57" w:rsidSect="002E3D59">
      <w:headerReference w:type="even" r:id="rId10"/>
      <w:head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2BA91" w14:textId="77777777" w:rsidR="00B81291" w:rsidRDefault="00B81291" w:rsidP="00E83D57">
      <w:r>
        <w:separator/>
      </w:r>
    </w:p>
  </w:endnote>
  <w:endnote w:type="continuationSeparator" w:id="0">
    <w:p w14:paraId="070A9DBB" w14:textId="77777777" w:rsidR="00B81291" w:rsidRDefault="00B81291" w:rsidP="00E83D57">
      <w:r>
        <w:continuationSeparator/>
      </w:r>
    </w:p>
  </w:endnote>
  <w:endnote w:type="continuationNotice" w:id="1">
    <w:p w14:paraId="0306BA0E" w14:textId="77777777" w:rsidR="00B81291" w:rsidRDefault="00B81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Cambria"/>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D7AE1" w14:textId="77777777" w:rsidR="00B81291" w:rsidRDefault="00B81291" w:rsidP="00E83D57">
      <w:r>
        <w:separator/>
      </w:r>
    </w:p>
  </w:footnote>
  <w:footnote w:type="continuationSeparator" w:id="0">
    <w:p w14:paraId="1E1CC961" w14:textId="77777777" w:rsidR="00B81291" w:rsidRDefault="00B81291" w:rsidP="00E83D57">
      <w:r>
        <w:continuationSeparator/>
      </w:r>
    </w:p>
  </w:footnote>
  <w:footnote w:type="continuationNotice" w:id="1">
    <w:p w14:paraId="5BBFF1F8" w14:textId="77777777" w:rsidR="00B81291" w:rsidRDefault="00B812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E83D57" w:rsidRDefault="00522C40">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144A9E25" w:rsidR="00E83D57" w:rsidRDefault="00541DE4" w:rsidP="00E83D57">
    <w:pPr>
      <w:pStyle w:val="Header"/>
      <w:tabs>
        <w:tab w:val="clear" w:pos="4680"/>
        <w:tab w:val="clear" w:pos="9360"/>
        <w:tab w:val="left" w:pos="1273"/>
      </w:tabs>
    </w:pPr>
    <w:r>
      <w:rPr>
        <w:noProof/>
      </w:rPr>
      <w:drawing>
        <wp:anchor distT="0" distB="0" distL="114300" distR="114300" simplePos="0" relativeHeight="251659265" behindDoc="1" locked="0" layoutInCell="1" allowOverlap="1" wp14:anchorId="638D5069" wp14:editId="6140EF0F">
          <wp:simplePos x="0" y="0"/>
          <wp:positionH relativeFrom="column">
            <wp:posOffset>-914400</wp:posOffset>
          </wp:positionH>
          <wp:positionV relativeFrom="paragraph">
            <wp:posOffset>-474980</wp:posOffset>
          </wp:positionV>
          <wp:extent cx="7572375" cy="10702906"/>
          <wp:effectExtent l="0" t="0" r="0" b="3810"/>
          <wp:wrapNone/>
          <wp:docPr id="2" name="Picture 2"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2906"/>
                  </a:xfrm>
                  <a:prstGeom prst="rect">
                    <a:avLst/>
                  </a:prstGeom>
                </pic:spPr>
              </pic:pic>
            </a:graphicData>
          </a:graphic>
          <wp14:sizeRelH relativeFrom="page">
            <wp14:pctWidth>0</wp14:pctWidth>
          </wp14:sizeRelH>
          <wp14:sizeRelV relativeFrom="page">
            <wp14:pctHeight>0</wp14:pctHeight>
          </wp14:sizeRelV>
        </wp:anchor>
      </w:drawing>
    </w:r>
    <w:r w:rsidR="00E83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E83D57" w:rsidRDefault="00901DE9">
    <w:pPr>
      <w:pStyle w:val="Header"/>
    </w:pPr>
    <w:r>
      <w:rPr>
        <w:noProof/>
      </w:rPr>
      <w:drawing>
        <wp:anchor distT="0" distB="0" distL="114300" distR="114300" simplePos="0" relativeHeight="251658241" behindDoc="1" locked="0" layoutInCell="1" allowOverlap="1" wp14:anchorId="6F98AA15" wp14:editId="270BD6B0">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748E7"/>
    <w:multiLevelType w:val="hybridMultilevel"/>
    <w:tmpl w:val="EEA28450"/>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724" w:hanging="360"/>
      </w:pPr>
      <w:rPr>
        <w:rFonts w:ascii="Courier New" w:hAnsi="Courier New" w:cs="Courier New" w:hint="default"/>
      </w:rPr>
    </w:lvl>
    <w:lvl w:ilvl="2" w:tplc="08090005" w:tentative="1">
      <w:start w:val="1"/>
      <w:numFmt w:val="bullet"/>
      <w:lvlText w:val=""/>
      <w:lvlJc w:val="left"/>
      <w:pPr>
        <w:ind w:left="-4" w:hanging="360"/>
      </w:pPr>
      <w:rPr>
        <w:rFonts w:ascii="Wingdings" w:hAnsi="Wingdings" w:hint="default"/>
      </w:rPr>
    </w:lvl>
    <w:lvl w:ilvl="3" w:tplc="08090001" w:tentative="1">
      <w:start w:val="1"/>
      <w:numFmt w:val="bullet"/>
      <w:lvlText w:val=""/>
      <w:lvlJc w:val="left"/>
      <w:pPr>
        <w:ind w:left="716" w:hanging="360"/>
      </w:pPr>
      <w:rPr>
        <w:rFonts w:ascii="Symbol" w:hAnsi="Symbol" w:hint="default"/>
      </w:rPr>
    </w:lvl>
    <w:lvl w:ilvl="4" w:tplc="08090003" w:tentative="1">
      <w:start w:val="1"/>
      <w:numFmt w:val="bullet"/>
      <w:lvlText w:val="o"/>
      <w:lvlJc w:val="left"/>
      <w:pPr>
        <w:ind w:left="1436" w:hanging="360"/>
      </w:pPr>
      <w:rPr>
        <w:rFonts w:ascii="Courier New" w:hAnsi="Courier New" w:cs="Courier New" w:hint="default"/>
      </w:rPr>
    </w:lvl>
    <w:lvl w:ilvl="5" w:tplc="08090005" w:tentative="1">
      <w:start w:val="1"/>
      <w:numFmt w:val="bullet"/>
      <w:lvlText w:val=""/>
      <w:lvlJc w:val="left"/>
      <w:pPr>
        <w:ind w:left="2156" w:hanging="360"/>
      </w:pPr>
      <w:rPr>
        <w:rFonts w:ascii="Wingdings" w:hAnsi="Wingdings" w:hint="default"/>
      </w:rPr>
    </w:lvl>
    <w:lvl w:ilvl="6" w:tplc="08090001" w:tentative="1">
      <w:start w:val="1"/>
      <w:numFmt w:val="bullet"/>
      <w:lvlText w:val=""/>
      <w:lvlJc w:val="left"/>
      <w:pPr>
        <w:ind w:left="2876" w:hanging="360"/>
      </w:pPr>
      <w:rPr>
        <w:rFonts w:ascii="Symbol" w:hAnsi="Symbol" w:hint="default"/>
      </w:rPr>
    </w:lvl>
    <w:lvl w:ilvl="7" w:tplc="08090003" w:tentative="1">
      <w:start w:val="1"/>
      <w:numFmt w:val="bullet"/>
      <w:lvlText w:val="o"/>
      <w:lvlJc w:val="left"/>
      <w:pPr>
        <w:ind w:left="3596" w:hanging="360"/>
      </w:pPr>
      <w:rPr>
        <w:rFonts w:ascii="Courier New" w:hAnsi="Courier New" w:cs="Courier New" w:hint="default"/>
      </w:rPr>
    </w:lvl>
    <w:lvl w:ilvl="8" w:tplc="08090005" w:tentative="1">
      <w:start w:val="1"/>
      <w:numFmt w:val="bullet"/>
      <w:lvlText w:val=""/>
      <w:lvlJc w:val="left"/>
      <w:pPr>
        <w:ind w:left="4316" w:hanging="360"/>
      </w:pPr>
      <w:rPr>
        <w:rFonts w:ascii="Wingdings" w:hAnsi="Wingdings" w:hint="default"/>
      </w:rPr>
    </w:lvl>
  </w:abstractNum>
  <w:abstractNum w:abstractNumId="2"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B34F12"/>
    <w:multiLevelType w:val="hybridMultilevel"/>
    <w:tmpl w:val="4612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33B60"/>
    <w:multiLevelType w:val="hybridMultilevel"/>
    <w:tmpl w:val="0B88D40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23ED68CA"/>
    <w:multiLevelType w:val="hybridMultilevel"/>
    <w:tmpl w:val="AEDCB47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6" w15:restartNumberingAfterBreak="0">
    <w:nsid w:val="34D347C8"/>
    <w:multiLevelType w:val="hybridMultilevel"/>
    <w:tmpl w:val="1768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0D5913"/>
    <w:multiLevelType w:val="hybridMultilevel"/>
    <w:tmpl w:val="7B30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D5D59"/>
    <w:multiLevelType w:val="hybridMultilevel"/>
    <w:tmpl w:val="C2CC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C4734"/>
    <w:multiLevelType w:val="hybridMultilevel"/>
    <w:tmpl w:val="8ED6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182940"/>
    <w:multiLevelType w:val="hybridMultilevel"/>
    <w:tmpl w:val="11EA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4D77CE"/>
    <w:multiLevelType w:val="multilevel"/>
    <w:tmpl w:val="BD16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821B3A"/>
    <w:multiLevelType w:val="hybridMultilevel"/>
    <w:tmpl w:val="4DE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7"/>
  </w:num>
  <w:num w:numId="4">
    <w:abstractNumId w:val="10"/>
  </w:num>
  <w:num w:numId="5">
    <w:abstractNumId w:val="0"/>
  </w:num>
  <w:num w:numId="6">
    <w:abstractNumId w:val="14"/>
  </w:num>
  <w:num w:numId="7">
    <w:abstractNumId w:val="2"/>
  </w:num>
  <w:num w:numId="8">
    <w:abstractNumId w:val="12"/>
  </w:num>
  <w:num w:numId="9">
    <w:abstractNumId w:val="3"/>
  </w:num>
  <w:num w:numId="10">
    <w:abstractNumId w:val="6"/>
  </w:num>
  <w:num w:numId="11">
    <w:abstractNumId w:val="16"/>
  </w:num>
  <w:num w:numId="12">
    <w:abstractNumId w:val="11"/>
  </w:num>
  <w:num w:numId="13">
    <w:abstractNumId w:val="9"/>
  </w:num>
  <w:num w:numId="14">
    <w:abstractNumId w:val="1"/>
  </w:num>
  <w:num w:numId="15">
    <w:abstractNumId w:val="17"/>
  </w:num>
  <w:num w:numId="16">
    <w:abstractNumId w:val="5"/>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17E7C"/>
    <w:rsid w:val="000A60C9"/>
    <w:rsid w:val="00112A3A"/>
    <w:rsid w:val="00127655"/>
    <w:rsid w:val="00136032"/>
    <w:rsid w:val="0014652D"/>
    <w:rsid w:val="001F7607"/>
    <w:rsid w:val="002042A3"/>
    <w:rsid w:val="00295F86"/>
    <w:rsid w:val="002D03A8"/>
    <w:rsid w:val="002E3D59"/>
    <w:rsid w:val="0037341D"/>
    <w:rsid w:val="00375345"/>
    <w:rsid w:val="003B13A9"/>
    <w:rsid w:val="003C3CA6"/>
    <w:rsid w:val="003D683B"/>
    <w:rsid w:val="003F4104"/>
    <w:rsid w:val="00404EF0"/>
    <w:rsid w:val="00410FA8"/>
    <w:rsid w:val="00440D5D"/>
    <w:rsid w:val="004E030B"/>
    <w:rsid w:val="00522C40"/>
    <w:rsid w:val="00533F23"/>
    <w:rsid w:val="00541DE4"/>
    <w:rsid w:val="00553CAD"/>
    <w:rsid w:val="005F1055"/>
    <w:rsid w:val="0060291A"/>
    <w:rsid w:val="0065417A"/>
    <w:rsid w:val="00684DCF"/>
    <w:rsid w:val="006B6690"/>
    <w:rsid w:val="006C56D3"/>
    <w:rsid w:val="006C67D6"/>
    <w:rsid w:val="00707AE2"/>
    <w:rsid w:val="00716BAE"/>
    <w:rsid w:val="007523B4"/>
    <w:rsid w:val="00774D9C"/>
    <w:rsid w:val="007B2F37"/>
    <w:rsid w:val="007B6D87"/>
    <w:rsid w:val="00847C33"/>
    <w:rsid w:val="00885C71"/>
    <w:rsid w:val="008A35DF"/>
    <w:rsid w:val="008E3B37"/>
    <w:rsid w:val="00901DE9"/>
    <w:rsid w:val="0092223F"/>
    <w:rsid w:val="0095250E"/>
    <w:rsid w:val="00952ECB"/>
    <w:rsid w:val="009938EE"/>
    <w:rsid w:val="009F08E5"/>
    <w:rsid w:val="00A1176B"/>
    <w:rsid w:val="00A20E25"/>
    <w:rsid w:val="00A24A7C"/>
    <w:rsid w:val="00A5613B"/>
    <w:rsid w:val="00AB1D8B"/>
    <w:rsid w:val="00B30001"/>
    <w:rsid w:val="00B81291"/>
    <w:rsid w:val="00B910EB"/>
    <w:rsid w:val="00BA0CFA"/>
    <w:rsid w:val="00BE2020"/>
    <w:rsid w:val="00BF3B2C"/>
    <w:rsid w:val="00C00718"/>
    <w:rsid w:val="00C17C6B"/>
    <w:rsid w:val="00C66372"/>
    <w:rsid w:val="00C84071"/>
    <w:rsid w:val="00CA56E4"/>
    <w:rsid w:val="00CE22A8"/>
    <w:rsid w:val="00CF5A97"/>
    <w:rsid w:val="00DA71C7"/>
    <w:rsid w:val="00DD2609"/>
    <w:rsid w:val="00DF099E"/>
    <w:rsid w:val="00E458E7"/>
    <w:rsid w:val="00E52BEC"/>
    <w:rsid w:val="00E617B2"/>
    <w:rsid w:val="00E70E93"/>
    <w:rsid w:val="00E80CE8"/>
    <w:rsid w:val="00E83D57"/>
    <w:rsid w:val="00EB6C89"/>
    <w:rsid w:val="00EE66E7"/>
    <w:rsid w:val="00EE7CB2"/>
    <w:rsid w:val="00F174E2"/>
    <w:rsid w:val="00F23BE8"/>
    <w:rsid w:val="00F46785"/>
    <w:rsid w:val="00F96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NormalWeb">
    <w:name w:val="Normal (Web)"/>
    <w:basedOn w:val="Normal"/>
    <w:uiPriority w:val="99"/>
    <w:unhideWhenUsed/>
    <w:rsid w:val="0037341D"/>
    <w:pPr>
      <w:spacing w:before="100" w:beforeAutospacing="1" w:after="100" w:afterAutospacing="1"/>
    </w:pPr>
  </w:style>
  <w:style w:type="paragraph" w:styleId="BodyTextIndent">
    <w:name w:val="Body Text Indent"/>
    <w:basedOn w:val="Normal"/>
    <w:link w:val="BodyTextIndentChar"/>
    <w:rsid w:val="0037341D"/>
    <w:pPr>
      <w:ind w:left="720"/>
      <w:jc w:val="both"/>
    </w:pPr>
    <w:rPr>
      <w:sz w:val="28"/>
      <w:szCs w:val="20"/>
      <w:lang w:eastAsia="en-US"/>
    </w:rPr>
  </w:style>
  <w:style w:type="character" w:customStyle="1" w:styleId="BodyTextIndentChar">
    <w:name w:val="Body Text Indent Char"/>
    <w:basedOn w:val="DefaultParagraphFont"/>
    <w:link w:val="BodyTextIndent"/>
    <w:rsid w:val="0037341D"/>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5927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31d0b5-1046-4d24-8ee5-1d6c30510784">
      <UserInfo>
        <DisplayName>M Mynhardt</DisplayName>
        <AccountId>156</AccountId>
        <AccountType/>
      </UserInfo>
      <UserInfo>
        <DisplayName>B Brockwell</DisplayName>
        <AccountId>157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DA9CC49775E8469D515A23589BE26E" ma:contentTypeVersion="11" ma:contentTypeDescription="Create a new document." ma:contentTypeScope="" ma:versionID="5aaeb62c23834a413d8b520bedcd7b71">
  <xsd:schema xmlns:xsd="http://www.w3.org/2001/XMLSchema" xmlns:xs="http://www.w3.org/2001/XMLSchema" xmlns:p="http://schemas.microsoft.com/office/2006/metadata/properties" xmlns:ns3="11cfd3c7-20e4-42bf-9695-1a1cdc522e78" xmlns:ns4="3031d0b5-1046-4d24-8ee5-1d6c30510784" targetNamespace="http://schemas.microsoft.com/office/2006/metadata/properties" ma:root="true" ma:fieldsID="5f112afe2a210c3b78cd51c3454c1b20" ns3:_="" ns4:_="">
    <xsd:import namespace="11cfd3c7-20e4-42bf-9695-1a1cdc522e78"/>
    <xsd:import namespace="3031d0b5-1046-4d24-8ee5-1d6c305107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d3c7-20e4-42bf-9695-1a1cdc522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1d0b5-1046-4d24-8ee5-1d6c305107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3EC049-730B-4DE3-AF76-C7503853130C}">
  <ds:schemaRefs>
    <ds:schemaRef ds:uri="http://purl.org/dc/elements/1.1/"/>
    <ds:schemaRef ds:uri="http://schemas.microsoft.com/office/2006/documentManagement/types"/>
    <ds:schemaRef ds:uri="http://purl.org/dc/terms/"/>
    <ds:schemaRef ds:uri="http://schemas.microsoft.com/office/infopath/2007/PartnerControls"/>
    <ds:schemaRef ds:uri="3031d0b5-1046-4d24-8ee5-1d6c30510784"/>
    <ds:schemaRef ds:uri="http://schemas.microsoft.com/office/2006/metadata/properties"/>
    <ds:schemaRef ds:uri="11cfd3c7-20e4-42bf-9695-1a1cdc522e78"/>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3.xml><?xml version="1.0" encoding="utf-8"?>
<ds:datastoreItem xmlns:ds="http://schemas.openxmlformats.org/officeDocument/2006/customXml" ds:itemID="{96BCD069-E073-4904-9946-9E5E6DBE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d3c7-20e4-42bf-9695-1a1cdc522e78"/>
    <ds:schemaRef ds:uri="3031d0b5-1046-4d24-8ee5-1d6c30510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3D8C036B</Template>
  <TotalTime>0</TotalTime>
  <Pages>6</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E Cussons</cp:lastModifiedBy>
  <cp:revision>2</cp:revision>
  <cp:lastPrinted>2019-11-05T15:58:00Z</cp:lastPrinted>
  <dcterms:created xsi:type="dcterms:W3CDTF">2020-11-19T09:41:00Z</dcterms:created>
  <dcterms:modified xsi:type="dcterms:W3CDTF">2020-11-19T09:41:00Z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0x01010006DA9CC49775E8469D515A23589BE26E</vt:lpwstr>
  </property>
</Properties>
</file>